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E020" w14:textId="5C4BC5CB" w:rsidR="00851827" w:rsidRPr="000B29E1" w:rsidRDefault="008020A4" w:rsidP="009E7074">
      <w:pPr>
        <w:pStyle w:val="Sansinterligne"/>
        <w:spacing w:before="40" w:after="40"/>
        <w:rPr>
          <w:lang w:val="fr-BE"/>
        </w:rPr>
      </w:pPr>
      <w:r w:rsidRPr="000B29E1">
        <w:rPr>
          <w:lang w:val="nl-BE"/>
        </w:rPr>
        <w:t xml:space="preserve"> </w:t>
      </w:r>
    </w:p>
    <w:p w14:paraId="642EF0EF" w14:textId="77777777" w:rsidR="009E7074" w:rsidRPr="000B29E1" w:rsidRDefault="009E7074" w:rsidP="00851827">
      <w:pPr>
        <w:rPr>
          <w:rFonts w:eastAsiaTheme="minorEastAsia"/>
        </w:rPr>
      </w:pPr>
    </w:p>
    <w:p w14:paraId="77DDDB56" w14:textId="77777777" w:rsidR="00252BEE" w:rsidRPr="000B29E1" w:rsidRDefault="00252BEE" w:rsidP="00851827">
      <w:pPr>
        <w:rPr>
          <w:rFonts w:eastAsiaTheme="minorEastAsia"/>
        </w:rPr>
      </w:pPr>
    </w:p>
    <w:p w14:paraId="15345C45" w14:textId="77777777" w:rsidR="00252BEE" w:rsidRPr="000B29E1" w:rsidRDefault="00252BEE" w:rsidP="00851827">
      <w:pPr>
        <w:rPr>
          <w:rFonts w:eastAsiaTheme="minorEastAsia"/>
        </w:rPr>
      </w:pPr>
    </w:p>
    <w:p w14:paraId="14C47772" w14:textId="77777777" w:rsidR="00252BEE" w:rsidRPr="000B29E1" w:rsidRDefault="00252BEE" w:rsidP="00851827">
      <w:pPr>
        <w:rPr>
          <w:rFonts w:eastAsiaTheme="minorEastAsia"/>
        </w:rPr>
      </w:pPr>
    </w:p>
    <w:p w14:paraId="5027029E" w14:textId="77777777" w:rsidR="00252BEE" w:rsidRPr="000B29E1" w:rsidRDefault="00252BEE" w:rsidP="00851827">
      <w:pPr>
        <w:rPr>
          <w:rFonts w:eastAsiaTheme="minorEastAsia"/>
        </w:rPr>
      </w:pPr>
    </w:p>
    <w:p w14:paraId="039C35B4" w14:textId="17494976" w:rsidR="00252BEE" w:rsidRPr="000B29E1" w:rsidRDefault="00252BEE" w:rsidP="00851827">
      <w:pPr>
        <w:rPr>
          <w:rFonts w:eastAsiaTheme="minorEastAsia"/>
        </w:rPr>
      </w:pPr>
    </w:p>
    <w:p w14:paraId="1AC4E6C0" w14:textId="61EFE891" w:rsidR="00252BEE" w:rsidRPr="000B29E1" w:rsidRDefault="001531FD" w:rsidP="00851827">
      <w:pPr>
        <w:rPr>
          <w:rFonts w:eastAsiaTheme="minorEastAsia"/>
        </w:rPr>
      </w:pPr>
      <w:r w:rsidRPr="000B29E1">
        <w:rPr>
          <w:noProof/>
          <w:sz w:val="72"/>
          <w:szCs w:val="72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8B0C7" wp14:editId="2A766954">
                <wp:simplePos x="0" y="0"/>
                <wp:positionH relativeFrom="column">
                  <wp:posOffset>43535</wp:posOffset>
                </wp:positionH>
                <wp:positionV relativeFrom="paragraph">
                  <wp:posOffset>2329257</wp:posOffset>
                </wp:positionV>
                <wp:extent cx="5052060" cy="714375"/>
                <wp:effectExtent l="0" t="0" r="0" b="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06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24FEF" w14:textId="3EA8E5F4" w:rsidR="009E7074" w:rsidRPr="009A7230" w:rsidRDefault="006A30F4" w:rsidP="00547857">
                            <w:pPr>
                              <w:spacing w:after="0"/>
                              <w:jc w:val="right"/>
                              <w:rPr>
                                <w:caps/>
                                <w:color w:val="484F4F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84F4F" w:themeColor="text2"/>
                                  <w:sz w:val="20"/>
                                  <w:szCs w:val="20"/>
                                  <w:lang w:val="en-US"/>
                                </w:rPr>
                                <w:alias w:val="Author"/>
                                <w:id w:val="110604908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aps/>
                                    <w:color w:val="484F4F" w:themeColor="text2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121721E" w14:textId="77777777" w:rsidR="00876ED8" w:rsidRPr="00E9156C" w:rsidRDefault="004F2FB7" w:rsidP="00E24F82">
                            <w:pPr>
                              <w:spacing w:after="100" w:afterAutospacing="1"/>
                              <w:jc w:val="right"/>
                              <w:rPr>
                                <w:i/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lang w:val="nl-BE"/>
                              </w:rPr>
                              <w:t>December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8B0C7"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26" type="#_x0000_t202" style="position:absolute;margin-left:3.45pt;margin-top:183.4pt;width:397.8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" filled="f" stroked="f" strokeweight=".5pt">
                <v:textbox>
                  <w:txbxContent>
                    <w:p w14:paraId="6CE24FEF" w14:textId="3EA8E5F4" w:rsidR="009E7074" w:rsidRPr="009A7230" w:rsidRDefault="006A30F4" w:rsidP="00547857">
                      <w:pPr>
                        <w:spacing w:after="0"/>
                        <w:jc w:val="right"/>
                        <w:rPr>
                          <w:caps/>
                          <w:color w:val="484F4F" w:themeColor="text2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caps/>
                            <w:color w:val="484F4F" w:themeColor="text2"/>
                            <w:sz w:val="20"/>
                            <w:szCs w:val="20"/>
                            <w:lang w:val="en-US"/>
                          </w:rPr>
                          <w:alias w:val="Author"/>
                          <w:id w:val="1106049088"/>
                          <w:showingPlcHdr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caps/>
                              <w:color w:val="484F4F" w:themeColor="text2"/>
                              <w:sz w:val="20"/>
                              <w:szCs w:val="20"/>
                              <w:lang w:val="en-US"/>
                            </w:rPr>
                            <w:t xml:space="preserve">     </w:t>
                          </w:r>
                        </w:sdtContent>
                      </w:sdt>
                    </w:p>
                    <w:p w14:paraId="4121721E" w14:textId="77777777" w:rsidR="00876ED8" w:rsidRPr="00E9156C" w:rsidRDefault="004F2FB7" w:rsidP="00E24F82">
                      <w:pPr>
                        <w:spacing w:after="100" w:afterAutospacing="1"/>
                        <w:jc w:val="right"/>
                        <w:rPr>
                          <w:i/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i/>
                          <w:iCs/>
                          <w:color w:val="808080" w:themeColor="background1" w:themeShade="80"/>
                          <w:lang w:val="nl-BE"/>
                        </w:rPr>
                        <w:t>December 2021</w:t>
                      </w:r>
                    </w:p>
                  </w:txbxContent>
                </v:textbox>
              </v:shape>
            </w:pict>
          </mc:Fallback>
        </mc:AlternateContent>
      </w:r>
      <w:r w:rsidR="00E01641" w:rsidRPr="000B29E1">
        <w:rPr>
          <w:noProof/>
          <w:sz w:val="72"/>
          <w:szCs w:val="7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2358EC" wp14:editId="35B7C653">
                <wp:simplePos x="0" y="0"/>
                <wp:positionH relativeFrom="margin">
                  <wp:posOffset>-111125</wp:posOffset>
                </wp:positionH>
                <wp:positionV relativeFrom="paragraph">
                  <wp:posOffset>423545</wp:posOffset>
                </wp:positionV>
                <wp:extent cx="5210175" cy="23025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230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8580" w14:textId="7A526220" w:rsidR="006C7AAD" w:rsidRPr="001B1064" w:rsidRDefault="006A30F4" w:rsidP="00863810">
                            <w:pPr>
                              <w:spacing w:after="0" w:line="240" w:lineRule="auto"/>
                              <w:jc w:val="right"/>
                              <w:rPr>
                                <w:rFonts w:ascii="Open Sans Condensed Light" w:hAnsi="Open Sans Condensed Light" w:cs="Open Sans Condensed Light"/>
                                <w:color w:val="1F9C95"/>
                                <w:sz w:val="72"/>
                                <w:szCs w:val="72"/>
                                <w:lang w:val="nl-BE"/>
                              </w:rPr>
                            </w:pPr>
                            <w:sdt>
                              <w:sdtPr>
                                <w:rPr>
                                  <w:rFonts w:ascii="Open Sans Condensed Light" w:hAnsi="Open Sans Condensed Light" w:cs="Open Sans Condensed Light"/>
                                  <w:color w:val="1F9C95"/>
                                  <w:sz w:val="72"/>
                                  <w:szCs w:val="72"/>
                                  <w:lang w:val="nl-BE"/>
                                </w:rPr>
                                <w:alias w:val="Title"/>
                                <w:id w:val="136490936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F2FB7" w:rsidRPr="001B1064">
                                  <w:rPr>
                                    <w:rFonts w:ascii="Open Sans Condensed Light" w:hAnsi="Open Sans Condensed Light" w:cs="Open Sans Condensed Light"/>
                                    <w:color w:val="1F9C95"/>
                                    <w:sz w:val="72"/>
                                    <w:szCs w:val="72"/>
                                    <w:lang w:val="nl-BE"/>
                                  </w:rPr>
                                  <w:t xml:space="preserve">Installatie </w:t>
                                </w:r>
                                <w:proofErr w:type="spellStart"/>
                                <w:r w:rsidR="004F2FB7" w:rsidRPr="001B1064">
                                  <w:rPr>
                                    <w:rFonts w:ascii="Open Sans Condensed Light" w:hAnsi="Open Sans Condensed Light" w:cs="Open Sans Condensed Light"/>
                                    <w:color w:val="1F9C95"/>
                                    <w:sz w:val="72"/>
                                    <w:szCs w:val="72"/>
                                    <w:lang w:val="nl-BE"/>
                                  </w:rPr>
                                  <w:t>AedGA</w:t>
                                </w:r>
                                <w:proofErr w:type="spellEnd"/>
                                <w:r w:rsidR="004F2FB7" w:rsidRPr="001B1064">
                                  <w:rPr>
                                    <w:rFonts w:ascii="Open Sans Condensed Light" w:hAnsi="Open Sans Condensed Light" w:cs="Open Sans Condensed Light"/>
                                    <w:color w:val="1F9C95"/>
                                    <w:sz w:val="72"/>
                                    <w:szCs w:val="72"/>
                                    <w:lang w:val="nl-BE"/>
                                  </w:rPr>
                                  <w:t>/Insurance Manager bij de makelaar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Open Sans Condensed Light" w:hAnsi="Open Sans Condensed Light" w:cs="Open Sans Condensed Light"/>
                                <w:sz w:val="36"/>
                                <w:szCs w:val="36"/>
                                <w:lang w:val="fr-FR"/>
                              </w:rPr>
                              <w:alias w:val="Subtitle"/>
                              <w:id w:val="151201988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5C806746" w14:textId="60E6376C" w:rsidR="006C7AAD" w:rsidRPr="00252BEE" w:rsidRDefault="00E01641" w:rsidP="006C7AAD">
                                <w:pPr>
                                  <w:jc w:val="right"/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>In</w:t>
                                </w:r>
                                <w:r w:rsidR="004F2FB7"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>stallati</w:t>
                                </w:r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>egids</w:t>
                                </w:r>
                                <w:proofErr w:type="spellEnd"/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>voor</w:t>
                                </w:r>
                                <w:proofErr w:type="spellEnd"/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de </w:t>
                                </w:r>
                                <w:proofErr w:type="spellStart"/>
                                <w:r>
                                  <w:rPr>
                                    <w:rFonts w:ascii="Open Sans Condensed Light" w:hAnsi="Open Sans Condensed Light" w:cs="Open Sans Condensed Light"/>
                                    <w:sz w:val="36"/>
                                    <w:szCs w:val="36"/>
                                    <w:lang w:val="fr-FR"/>
                                  </w:rPr>
                                  <w:t>makelaar</w:t>
                                </w:r>
                                <w:proofErr w:type="spellEnd"/>
                              </w:p>
                            </w:sdtContent>
                          </w:sdt>
                          <w:p w14:paraId="4506D839" w14:textId="77777777" w:rsidR="006C7AAD" w:rsidRPr="00252BEE" w:rsidRDefault="006C7AAD" w:rsidP="006C7AAD">
                            <w:pPr>
                              <w:pBdr>
                                <w:bottom w:val="single" w:sz="4" w:space="1" w:color="D9D9D9" w:themeColor="background1" w:themeShade="D9"/>
                              </w:pBdr>
                              <w:jc w:val="right"/>
                              <w:rPr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32A1DCD9" w14:textId="77777777" w:rsidR="007C321A" w:rsidRPr="00252BEE" w:rsidRDefault="007C321A" w:rsidP="006C7AAD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58EC" id="Text Box 2" o:spid="_x0000_s1027" type="#_x0000_t202" style="position:absolute;margin-left:-8.75pt;margin-top:33.35pt;width:410.25pt;height:18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" filled="f" stroked="f">
                <v:textbox>
                  <w:txbxContent>
                    <w:p w14:paraId="681A8580" w14:textId="7A526220" w:rsidR="006C7AAD" w:rsidRPr="001B1064" w:rsidRDefault="000B29E1" w:rsidP="00863810">
                      <w:pPr>
                        <w:spacing w:after="0" w:line="240" w:lineRule="auto"/>
                        <w:jc w:val="right"/>
                        <w:rPr>
                          <w:rFonts w:ascii="Open Sans Condensed Light" w:hAnsi="Open Sans Condensed Light" w:cs="Open Sans Condensed Light"/>
                          <w:color w:val="1F9C95"/>
                          <w:sz w:val="72"/>
                          <w:szCs w:val="72"/>
                          <w:lang w:val="nl-BE"/>
                        </w:rPr>
                      </w:pPr>
                      <w:sdt>
                        <w:sdtPr>
                          <w:rPr>
                            <w:rFonts w:ascii="Open Sans Condensed Light" w:hAnsi="Open Sans Condensed Light" w:cs="Open Sans Condensed Light"/>
                            <w:color w:val="1F9C95"/>
                            <w:sz w:val="72"/>
                            <w:szCs w:val="72"/>
                            <w:lang w:val="nl-BE"/>
                          </w:rPr>
                          <w:alias w:val="Title"/>
                          <w:id w:val="136490936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F2FB7" w:rsidRPr="001B1064">
                            <w:rPr>
                              <w:rFonts w:ascii="Open Sans Condensed Light" w:hAnsi="Open Sans Condensed Light" w:cs="Open Sans Condensed Light"/>
                              <w:color w:val="1F9C95"/>
                              <w:sz w:val="72"/>
                              <w:szCs w:val="72"/>
                              <w:lang w:val="nl-BE"/>
                            </w:rPr>
                            <w:t xml:space="preserve">Installatie </w:t>
                          </w:r>
                          <w:proofErr w:type="spellStart"/>
                          <w:r w:rsidR="004F2FB7" w:rsidRPr="001B1064">
                            <w:rPr>
                              <w:rFonts w:ascii="Open Sans Condensed Light" w:hAnsi="Open Sans Condensed Light" w:cs="Open Sans Condensed Light"/>
                              <w:color w:val="1F9C95"/>
                              <w:sz w:val="72"/>
                              <w:szCs w:val="72"/>
                              <w:lang w:val="nl-BE"/>
                            </w:rPr>
                            <w:t>AedGA</w:t>
                          </w:r>
                          <w:proofErr w:type="spellEnd"/>
                          <w:r w:rsidR="004F2FB7" w:rsidRPr="001B1064">
                            <w:rPr>
                              <w:rFonts w:ascii="Open Sans Condensed Light" w:hAnsi="Open Sans Condensed Light" w:cs="Open Sans Condensed Light"/>
                              <w:color w:val="1F9C95"/>
                              <w:sz w:val="72"/>
                              <w:szCs w:val="72"/>
                              <w:lang w:val="nl-BE"/>
                            </w:rPr>
                            <w:t>/Insurance Manager bij de makelaar</w:t>
                          </w:r>
                        </w:sdtContent>
                      </w:sdt>
                    </w:p>
                    <w:sdt>
                      <w:sdtPr>
                        <w:rPr>
                          <w:rFonts w:ascii="Open Sans Condensed Light" w:hAnsi="Open Sans Condensed Light" w:cs="Open Sans Condensed Light"/>
                          <w:sz w:val="36"/>
                          <w:szCs w:val="36"/>
                          <w:lang w:val="fr-FR"/>
                        </w:rPr>
                        <w:alias w:val="Subtitle"/>
                        <w:id w:val="151201988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5C806746" w14:textId="60E6376C" w:rsidR="006C7AAD" w:rsidRPr="00252BEE" w:rsidRDefault="00E01641" w:rsidP="006C7AAD">
                          <w:pPr>
                            <w:jc w:val="right"/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>In</w:t>
                          </w:r>
                          <w:r w:rsidR="004F2FB7"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>stallati</w:t>
                          </w:r>
                          <w:r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>egids</w:t>
                          </w:r>
                          <w:proofErr w:type="spellEnd"/>
                          <w:r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 xml:space="preserve"> voor de </w:t>
                          </w:r>
                          <w:proofErr w:type="spellStart"/>
                          <w:r>
                            <w:rPr>
                              <w:rFonts w:ascii="Open Sans Condensed Light" w:hAnsi="Open Sans Condensed Light" w:cs="Open Sans Condensed Light"/>
                              <w:sz w:val="36"/>
                              <w:szCs w:val="36"/>
                              <w:lang w:val="fr-FR"/>
                            </w:rPr>
                            <w:t>makelaar</w:t>
                          </w:r>
                          <w:proofErr w:type="spellEnd"/>
                        </w:p>
                      </w:sdtContent>
                    </w:sdt>
                    <w:p w14:paraId="4506D839" w14:textId="77777777" w:rsidR="006C7AAD" w:rsidRPr="00252BEE" w:rsidRDefault="006C7AAD" w:rsidP="006C7AAD">
                      <w:pPr>
                        <w:pBdr>
                          <w:bottom w:val="single" w:sz="4" w:space="1" w:color="D9D9D9" w:themeColor="background1" w:themeShade="D9"/>
                        </w:pBdr>
                        <w:jc w:val="right"/>
                        <w:rPr>
                          <w:sz w:val="36"/>
                          <w:szCs w:val="36"/>
                          <w:lang w:val="fr-FR"/>
                        </w:rPr>
                      </w:pPr>
                    </w:p>
                    <w:p w14:paraId="32A1DCD9" w14:textId="77777777" w:rsidR="007C321A" w:rsidRPr="00252BEE" w:rsidRDefault="007C321A" w:rsidP="006C7AAD">
                      <w:pPr>
                        <w:jc w:val="right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51B9C" w14:textId="47060032" w:rsidR="00252BEE" w:rsidRPr="000B29E1" w:rsidRDefault="00252BEE" w:rsidP="00851827">
      <w:pPr>
        <w:rPr>
          <w:rFonts w:eastAsiaTheme="minorEastAsia"/>
        </w:rPr>
      </w:pPr>
    </w:p>
    <w:p w14:paraId="2090EA91" w14:textId="04A9C7E0" w:rsidR="00252BEE" w:rsidRPr="000B29E1" w:rsidRDefault="00252BEE" w:rsidP="00851827">
      <w:pPr>
        <w:rPr>
          <w:rFonts w:eastAsiaTheme="minorEastAsia"/>
        </w:rPr>
      </w:pPr>
    </w:p>
    <w:p w14:paraId="72838DAC" w14:textId="77777777" w:rsidR="00252BEE" w:rsidRPr="000B29E1" w:rsidRDefault="00252BEE" w:rsidP="00851827">
      <w:pPr>
        <w:rPr>
          <w:rFonts w:eastAsiaTheme="minorEastAsia"/>
        </w:rPr>
      </w:pPr>
    </w:p>
    <w:p w14:paraId="3BDEE6E3" w14:textId="77777777" w:rsidR="00252BEE" w:rsidRPr="000B29E1" w:rsidRDefault="00252BEE" w:rsidP="00851827">
      <w:pPr>
        <w:rPr>
          <w:rFonts w:eastAsiaTheme="minorEastAsia"/>
        </w:rPr>
      </w:pPr>
    </w:p>
    <w:p w14:paraId="19F55441" w14:textId="77777777" w:rsidR="00252BEE" w:rsidRPr="000B29E1" w:rsidRDefault="00252BEE" w:rsidP="00851827">
      <w:pPr>
        <w:rPr>
          <w:rFonts w:eastAsiaTheme="minorEastAsia"/>
        </w:rPr>
      </w:pPr>
    </w:p>
    <w:p w14:paraId="73AE0712" w14:textId="77777777" w:rsidR="00252BEE" w:rsidRPr="000B29E1" w:rsidRDefault="00252BEE" w:rsidP="00851827">
      <w:pPr>
        <w:rPr>
          <w:rFonts w:eastAsiaTheme="minorEastAsia"/>
        </w:rPr>
      </w:pPr>
    </w:p>
    <w:p w14:paraId="765225FC" w14:textId="77777777" w:rsidR="00252BEE" w:rsidRPr="000B29E1" w:rsidRDefault="00252BEE" w:rsidP="00851827">
      <w:pPr>
        <w:rPr>
          <w:rFonts w:eastAsiaTheme="minorEastAsia"/>
        </w:rPr>
      </w:pPr>
    </w:p>
    <w:p w14:paraId="48883CD7" w14:textId="77777777" w:rsidR="00252BEE" w:rsidRPr="000B29E1" w:rsidRDefault="00252BEE" w:rsidP="00851827">
      <w:pPr>
        <w:rPr>
          <w:rFonts w:eastAsiaTheme="minorEastAsia"/>
        </w:rPr>
      </w:pPr>
    </w:p>
    <w:p w14:paraId="2D92ED88" w14:textId="77777777" w:rsidR="00252BEE" w:rsidRPr="000B29E1" w:rsidRDefault="00252BEE" w:rsidP="00851827">
      <w:pPr>
        <w:rPr>
          <w:rFonts w:eastAsiaTheme="minorEastAsia"/>
        </w:rPr>
      </w:pPr>
    </w:p>
    <w:p w14:paraId="78AF43AF" w14:textId="77777777" w:rsidR="00252BEE" w:rsidRPr="000B29E1" w:rsidRDefault="00252BEE" w:rsidP="00851827">
      <w:pPr>
        <w:rPr>
          <w:rFonts w:eastAsiaTheme="minorEastAsia"/>
        </w:rPr>
      </w:pPr>
    </w:p>
    <w:p w14:paraId="76C48323" w14:textId="77777777" w:rsidR="00252BEE" w:rsidRPr="000B29E1" w:rsidRDefault="00252BEE" w:rsidP="00851827">
      <w:pPr>
        <w:rPr>
          <w:rFonts w:eastAsiaTheme="minorEastAsia"/>
        </w:rPr>
      </w:pPr>
    </w:p>
    <w:p w14:paraId="6BE7CB93" w14:textId="77777777" w:rsidR="00252BEE" w:rsidRPr="000B29E1" w:rsidRDefault="00252BEE" w:rsidP="00851827">
      <w:pPr>
        <w:rPr>
          <w:rFonts w:eastAsiaTheme="minorEastAsi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-2785727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79BBF7" w14:textId="77777777" w:rsidR="00A311D0" w:rsidRPr="000B29E1" w:rsidRDefault="004F2FB7">
          <w:pPr>
            <w:pStyle w:val="En-ttedetabledesmatires"/>
            <w:rPr>
              <w:color w:val="auto"/>
            </w:rPr>
          </w:pPr>
          <w:r w:rsidRPr="000B29E1">
            <w:rPr>
              <w:color w:val="auto"/>
              <w:lang w:val="nl-BE"/>
            </w:rPr>
            <w:t>Inhoudsopgave</w:t>
          </w:r>
        </w:p>
        <w:p w14:paraId="1AFE8865" w14:textId="078B70CD" w:rsidR="004F2FB7" w:rsidRPr="000B29E1" w:rsidRDefault="004F2FB7">
          <w:pPr>
            <w:pStyle w:val="TM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nl-BE" w:eastAsia="nl-BE"/>
            </w:rPr>
          </w:pPr>
          <w:r w:rsidRPr="000B29E1">
            <w:fldChar w:fldCharType="begin"/>
          </w:r>
          <w:r w:rsidRPr="000B29E1">
            <w:instrText xml:space="preserve"> TOC \o "1-3" \h \z \u </w:instrText>
          </w:r>
          <w:r w:rsidRPr="000B29E1">
            <w:fldChar w:fldCharType="separate"/>
          </w:r>
          <w:hyperlink w:anchor="_Toc90461570" w:history="1">
            <w:r w:rsidRPr="000B29E1">
              <w:rPr>
                <w:rStyle w:val="Lienhypertexte"/>
                <w:noProof/>
                <w:color w:val="auto"/>
                <w:lang w:val="fr-BE"/>
              </w:rPr>
              <w:t>1.</w:t>
            </w:r>
            <w:r w:rsidRPr="000B29E1">
              <w:rPr>
                <w:rFonts w:eastAsiaTheme="minorEastAsia"/>
                <w:noProof/>
                <w:lang w:val="nl-BE" w:eastAsia="nl-BE"/>
              </w:rPr>
              <w:tab/>
            </w:r>
            <w:r w:rsidRPr="000B29E1">
              <w:rPr>
                <w:rStyle w:val="Lienhypertexte"/>
                <w:noProof/>
                <w:color w:val="auto"/>
                <w:lang w:val="nl-BE"/>
              </w:rPr>
              <w:t>Maak uw Aedes GALAXY-account aan</w:t>
            </w:r>
            <w:r w:rsidRPr="000B29E1">
              <w:rPr>
                <w:noProof/>
                <w:webHidden/>
              </w:rPr>
              <w:tab/>
            </w:r>
            <w:r w:rsidRPr="000B29E1">
              <w:rPr>
                <w:noProof/>
                <w:webHidden/>
              </w:rPr>
              <w:fldChar w:fldCharType="begin"/>
            </w:r>
            <w:r w:rsidRPr="000B29E1">
              <w:rPr>
                <w:noProof/>
                <w:webHidden/>
              </w:rPr>
              <w:instrText xml:space="preserve"> PAGEREF _Toc90461570 \h </w:instrText>
            </w:r>
            <w:r w:rsidRPr="000B29E1">
              <w:rPr>
                <w:noProof/>
                <w:webHidden/>
              </w:rPr>
            </w:r>
            <w:r w:rsidRPr="000B29E1">
              <w:rPr>
                <w:noProof/>
                <w:webHidden/>
              </w:rPr>
              <w:fldChar w:fldCharType="separate"/>
            </w:r>
            <w:r w:rsidRPr="000B29E1">
              <w:rPr>
                <w:noProof/>
                <w:webHidden/>
              </w:rPr>
              <w:t>3</w:t>
            </w:r>
            <w:r w:rsidRPr="000B29E1">
              <w:rPr>
                <w:noProof/>
                <w:webHidden/>
              </w:rPr>
              <w:fldChar w:fldCharType="end"/>
            </w:r>
          </w:hyperlink>
        </w:p>
        <w:p w14:paraId="31C35BB1" w14:textId="3E02D4A3" w:rsidR="004F2FB7" w:rsidRPr="000B29E1" w:rsidRDefault="006A30F4">
          <w:pPr>
            <w:pStyle w:val="TM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nl-BE" w:eastAsia="nl-BE"/>
            </w:rPr>
          </w:pPr>
          <w:hyperlink w:anchor="_Toc90461571" w:history="1">
            <w:r w:rsidR="004F2FB7" w:rsidRPr="000B29E1">
              <w:rPr>
                <w:rStyle w:val="Lienhypertexte"/>
                <w:noProof/>
                <w:color w:val="auto"/>
                <w:lang w:val="fr-FR"/>
              </w:rPr>
              <w:t>2.</w:t>
            </w:r>
            <w:r w:rsidR="004F2FB7" w:rsidRPr="000B29E1">
              <w:rPr>
                <w:rFonts w:eastAsiaTheme="minorEastAsia"/>
                <w:noProof/>
                <w:lang w:val="nl-BE" w:eastAsia="nl-BE"/>
              </w:rPr>
              <w:tab/>
            </w:r>
            <w:r w:rsidR="004F2FB7" w:rsidRPr="000B29E1">
              <w:rPr>
                <w:rStyle w:val="Lienhypertexte"/>
                <w:noProof/>
                <w:color w:val="auto"/>
                <w:lang w:val="nl-BE"/>
              </w:rPr>
              <w:t>Installatie van de Aedes-app</w:t>
            </w:r>
            <w:r w:rsidR="004F2FB7" w:rsidRPr="000B29E1">
              <w:rPr>
                <w:noProof/>
                <w:webHidden/>
              </w:rPr>
              <w:tab/>
            </w:r>
            <w:r w:rsidR="004F2FB7" w:rsidRPr="000B29E1">
              <w:rPr>
                <w:noProof/>
                <w:webHidden/>
              </w:rPr>
              <w:fldChar w:fldCharType="begin"/>
            </w:r>
            <w:r w:rsidR="004F2FB7" w:rsidRPr="000B29E1">
              <w:rPr>
                <w:noProof/>
                <w:webHidden/>
              </w:rPr>
              <w:instrText xml:space="preserve"> PAGEREF _Toc90461571 \h </w:instrText>
            </w:r>
            <w:r w:rsidR="004F2FB7" w:rsidRPr="000B29E1">
              <w:rPr>
                <w:noProof/>
                <w:webHidden/>
              </w:rPr>
            </w:r>
            <w:r w:rsidR="004F2FB7" w:rsidRPr="000B29E1">
              <w:rPr>
                <w:noProof/>
                <w:webHidden/>
              </w:rPr>
              <w:fldChar w:fldCharType="separate"/>
            </w:r>
            <w:r w:rsidR="004F2FB7" w:rsidRPr="000B29E1">
              <w:rPr>
                <w:noProof/>
                <w:webHidden/>
              </w:rPr>
              <w:t>3</w:t>
            </w:r>
            <w:r w:rsidR="004F2FB7" w:rsidRPr="000B29E1">
              <w:rPr>
                <w:noProof/>
                <w:webHidden/>
              </w:rPr>
              <w:fldChar w:fldCharType="end"/>
            </w:r>
          </w:hyperlink>
        </w:p>
        <w:p w14:paraId="2EA15657" w14:textId="61B4124C" w:rsidR="004F2FB7" w:rsidRPr="000B29E1" w:rsidRDefault="006A30F4">
          <w:pPr>
            <w:pStyle w:val="TM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val="nl-BE" w:eastAsia="nl-BE"/>
            </w:rPr>
          </w:pPr>
          <w:hyperlink w:anchor="_Toc90461572" w:history="1">
            <w:r w:rsidR="004F2FB7" w:rsidRPr="000B29E1">
              <w:rPr>
                <w:rStyle w:val="Lienhypertexte"/>
                <w:noProof/>
                <w:color w:val="auto"/>
                <w:lang w:val="fr-FR"/>
              </w:rPr>
              <w:t>3.</w:t>
            </w:r>
            <w:r w:rsidR="004F2FB7" w:rsidRPr="000B29E1">
              <w:rPr>
                <w:rFonts w:eastAsiaTheme="minorEastAsia"/>
                <w:noProof/>
                <w:lang w:val="nl-BE" w:eastAsia="nl-BE"/>
              </w:rPr>
              <w:tab/>
            </w:r>
            <w:r w:rsidR="004F2FB7" w:rsidRPr="000B29E1">
              <w:rPr>
                <w:rStyle w:val="Lienhypertexte"/>
                <w:noProof/>
                <w:color w:val="auto"/>
                <w:lang w:val="nl-BE"/>
              </w:rPr>
              <w:t>Problemen oplossen</w:t>
            </w:r>
            <w:r w:rsidR="004F2FB7" w:rsidRPr="000B29E1">
              <w:rPr>
                <w:noProof/>
                <w:webHidden/>
              </w:rPr>
              <w:tab/>
            </w:r>
            <w:r w:rsidR="004F2FB7" w:rsidRPr="000B29E1">
              <w:rPr>
                <w:noProof/>
                <w:webHidden/>
              </w:rPr>
              <w:fldChar w:fldCharType="begin"/>
            </w:r>
            <w:r w:rsidR="004F2FB7" w:rsidRPr="000B29E1">
              <w:rPr>
                <w:noProof/>
                <w:webHidden/>
              </w:rPr>
              <w:instrText xml:space="preserve"> PAGEREF _Toc90461572 \h </w:instrText>
            </w:r>
            <w:r w:rsidR="004F2FB7" w:rsidRPr="000B29E1">
              <w:rPr>
                <w:noProof/>
                <w:webHidden/>
              </w:rPr>
            </w:r>
            <w:r w:rsidR="004F2FB7" w:rsidRPr="000B29E1">
              <w:rPr>
                <w:noProof/>
                <w:webHidden/>
              </w:rPr>
              <w:fldChar w:fldCharType="separate"/>
            </w:r>
            <w:r w:rsidR="004F2FB7" w:rsidRPr="000B29E1">
              <w:rPr>
                <w:noProof/>
                <w:webHidden/>
              </w:rPr>
              <w:t>6</w:t>
            </w:r>
            <w:r w:rsidR="004F2FB7" w:rsidRPr="000B29E1">
              <w:rPr>
                <w:noProof/>
                <w:webHidden/>
              </w:rPr>
              <w:fldChar w:fldCharType="end"/>
            </w:r>
          </w:hyperlink>
        </w:p>
        <w:p w14:paraId="7E7A148E" w14:textId="34CAEBB1" w:rsidR="004F2FB7" w:rsidRPr="000B29E1" w:rsidRDefault="006A30F4">
          <w:pPr>
            <w:pStyle w:val="TM3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nl-BE" w:eastAsia="nl-BE"/>
            </w:rPr>
          </w:pPr>
          <w:hyperlink w:anchor="_Toc90461573" w:history="1">
            <w:r w:rsidR="004F2FB7" w:rsidRPr="000B29E1">
              <w:rPr>
                <w:rStyle w:val="Lienhypertexte"/>
                <w:noProof/>
                <w:color w:val="auto"/>
                <w:lang w:val="fr-FR"/>
              </w:rPr>
              <w:t>a.</w:t>
            </w:r>
            <w:r w:rsidR="004F2FB7" w:rsidRPr="000B29E1">
              <w:rPr>
                <w:rFonts w:eastAsiaTheme="minorEastAsia"/>
                <w:noProof/>
                <w:lang w:val="nl-BE" w:eastAsia="nl-BE"/>
              </w:rPr>
              <w:tab/>
            </w:r>
            <w:r w:rsidR="004F2FB7" w:rsidRPr="000B29E1">
              <w:rPr>
                <w:rStyle w:val="Lienhypertexte"/>
                <w:noProof/>
                <w:color w:val="auto"/>
                <w:lang w:val="nl-BE"/>
              </w:rPr>
              <w:t>Het systeem vraagt om mijn paswoord.</w:t>
            </w:r>
            <w:r w:rsidR="004F2FB7" w:rsidRPr="000B29E1">
              <w:rPr>
                <w:noProof/>
                <w:webHidden/>
              </w:rPr>
              <w:tab/>
            </w:r>
            <w:r w:rsidR="004F2FB7" w:rsidRPr="000B29E1">
              <w:rPr>
                <w:noProof/>
                <w:webHidden/>
              </w:rPr>
              <w:fldChar w:fldCharType="begin"/>
            </w:r>
            <w:r w:rsidR="004F2FB7" w:rsidRPr="000B29E1">
              <w:rPr>
                <w:noProof/>
                <w:webHidden/>
              </w:rPr>
              <w:instrText xml:space="preserve"> PAGEREF _Toc90461573 \h </w:instrText>
            </w:r>
            <w:r w:rsidR="004F2FB7" w:rsidRPr="000B29E1">
              <w:rPr>
                <w:noProof/>
                <w:webHidden/>
              </w:rPr>
            </w:r>
            <w:r w:rsidR="004F2FB7" w:rsidRPr="000B29E1">
              <w:rPr>
                <w:noProof/>
                <w:webHidden/>
              </w:rPr>
              <w:fldChar w:fldCharType="separate"/>
            </w:r>
            <w:r w:rsidR="004F2FB7" w:rsidRPr="000B29E1">
              <w:rPr>
                <w:noProof/>
                <w:webHidden/>
              </w:rPr>
              <w:t>6</w:t>
            </w:r>
            <w:r w:rsidR="004F2FB7" w:rsidRPr="000B29E1">
              <w:rPr>
                <w:noProof/>
                <w:webHidden/>
              </w:rPr>
              <w:fldChar w:fldCharType="end"/>
            </w:r>
          </w:hyperlink>
        </w:p>
        <w:p w14:paraId="2C737A55" w14:textId="33D3DA17" w:rsidR="004F2FB7" w:rsidRPr="000B29E1" w:rsidRDefault="006A30F4">
          <w:pPr>
            <w:pStyle w:val="TM3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nl-BE" w:eastAsia="nl-BE"/>
            </w:rPr>
          </w:pPr>
          <w:hyperlink w:anchor="_Toc90461574" w:history="1">
            <w:r w:rsidR="004F2FB7" w:rsidRPr="000B29E1">
              <w:rPr>
                <w:rStyle w:val="Lienhypertexte"/>
                <w:noProof/>
                <w:color w:val="auto"/>
                <w:lang w:val="fr-FR"/>
              </w:rPr>
              <w:t>b.</w:t>
            </w:r>
            <w:r w:rsidR="004F2FB7" w:rsidRPr="000B29E1">
              <w:rPr>
                <w:rFonts w:eastAsiaTheme="minorEastAsia"/>
                <w:noProof/>
                <w:lang w:val="nl-BE" w:eastAsia="nl-BE"/>
              </w:rPr>
              <w:tab/>
            </w:r>
            <w:r w:rsidR="004F2FB7" w:rsidRPr="000B29E1">
              <w:rPr>
                <w:rStyle w:val="Lienhypertexte"/>
                <w:noProof/>
                <w:color w:val="auto"/>
                <w:lang w:val="nl-BE"/>
              </w:rPr>
              <w:t>Probleem om de app op te starten</w:t>
            </w:r>
            <w:r w:rsidR="004F2FB7" w:rsidRPr="000B29E1">
              <w:rPr>
                <w:noProof/>
                <w:webHidden/>
              </w:rPr>
              <w:tab/>
            </w:r>
            <w:r w:rsidR="004F2FB7" w:rsidRPr="000B29E1">
              <w:rPr>
                <w:noProof/>
                <w:webHidden/>
              </w:rPr>
              <w:fldChar w:fldCharType="begin"/>
            </w:r>
            <w:r w:rsidR="004F2FB7" w:rsidRPr="000B29E1">
              <w:rPr>
                <w:noProof/>
                <w:webHidden/>
              </w:rPr>
              <w:instrText xml:space="preserve"> PAGEREF _Toc90461574 \h </w:instrText>
            </w:r>
            <w:r w:rsidR="004F2FB7" w:rsidRPr="000B29E1">
              <w:rPr>
                <w:noProof/>
                <w:webHidden/>
              </w:rPr>
            </w:r>
            <w:r w:rsidR="004F2FB7" w:rsidRPr="000B29E1">
              <w:rPr>
                <w:noProof/>
                <w:webHidden/>
              </w:rPr>
              <w:fldChar w:fldCharType="separate"/>
            </w:r>
            <w:r w:rsidR="004F2FB7" w:rsidRPr="000B29E1">
              <w:rPr>
                <w:noProof/>
                <w:webHidden/>
              </w:rPr>
              <w:t>8</w:t>
            </w:r>
            <w:r w:rsidR="004F2FB7" w:rsidRPr="000B29E1">
              <w:rPr>
                <w:noProof/>
                <w:webHidden/>
              </w:rPr>
              <w:fldChar w:fldCharType="end"/>
            </w:r>
          </w:hyperlink>
        </w:p>
        <w:p w14:paraId="24800A5C" w14:textId="6528D456" w:rsidR="00A311D0" w:rsidRPr="000B29E1" w:rsidRDefault="004F2FB7">
          <w:r w:rsidRPr="000B29E1">
            <w:rPr>
              <w:b/>
              <w:bCs/>
              <w:lang w:val="fr-FR"/>
            </w:rPr>
            <w:fldChar w:fldCharType="end"/>
          </w:r>
        </w:p>
      </w:sdtContent>
    </w:sdt>
    <w:p w14:paraId="5F1A2231" w14:textId="77777777" w:rsidR="00A311D0" w:rsidRPr="000B29E1" w:rsidRDefault="00A311D0" w:rsidP="00A311D0"/>
    <w:p w14:paraId="089EA98A" w14:textId="77777777" w:rsidR="00A311D0" w:rsidRPr="000B29E1" w:rsidRDefault="00A311D0" w:rsidP="00A311D0"/>
    <w:p w14:paraId="49DAD0A6" w14:textId="77777777" w:rsidR="00A311D0" w:rsidRPr="000B29E1" w:rsidRDefault="00A311D0" w:rsidP="00A311D0"/>
    <w:p w14:paraId="6A834F03" w14:textId="77777777" w:rsidR="00A311D0" w:rsidRPr="000B29E1" w:rsidRDefault="00A311D0" w:rsidP="00A311D0"/>
    <w:p w14:paraId="4A7B16B5" w14:textId="77777777" w:rsidR="00A311D0" w:rsidRPr="000B29E1" w:rsidRDefault="00A311D0" w:rsidP="00A311D0"/>
    <w:p w14:paraId="6F22F7D1" w14:textId="77777777" w:rsidR="00A311D0" w:rsidRPr="000B29E1" w:rsidRDefault="00A311D0" w:rsidP="00A311D0"/>
    <w:p w14:paraId="2B89F381" w14:textId="77777777" w:rsidR="00A311D0" w:rsidRPr="000B29E1" w:rsidRDefault="00A311D0" w:rsidP="00A311D0"/>
    <w:p w14:paraId="664F68F6" w14:textId="77777777" w:rsidR="00A311D0" w:rsidRPr="000B29E1" w:rsidRDefault="00A311D0" w:rsidP="00A311D0"/>
    <w:p w14:paraId="0F7AA20D" w14:textId="77777777" w:rsidR="00A311D0" w:rsidRPr="000B29E1" w:rsidRDefault="00A311D0" w:rsidP="00A311D0"/>
    <w:p w14:paraId="6EA789C9" w14:textId="77777777" w:rsidR="00A311D0" w:rsidRPr="000B29E1" w:rsidRDefault="00A311D0" w:rsidP="00A311D0"/>
    <w:p w14:paraId="2C5DE5A6" w14:textId="77777777" w:rsidR="00A311D0" w:rsidRPr="000B29E1" w:rsidRDefault="00A311D0" w:rsidP="00A311D0"/>
    <w:p w14:paraId="293FCE13" w14:textId="77777777" w:rsidR="00A311D0" w:rsidRPr="000B29E1" w:rsidRDefault="00A311D0" w:rsidP="00A311D0"/>
    <w:p w14:paraId="0FD16E4C" w14:textId="77777777" w:rsidR="00A311D0" w:rsidRPr="000B29E1" w:rsidRDefault="00A311D0" w:rsidP="00A311D0"/>
    <w:p w14:paraId="70810058" w14:textId="77777777" w:rsidR="00A311D0" w:rsidRPr="000B29E1" w:rsidRDefault="00A311D0" w:rsidP="00A311D0"/>
    <w:p w14:paraId="1FF72CA7" w14:textId="77777777" w:rsidR="00A311D0" w:rsidRPr="000B29E1" w:rsidRDefault="00A311D0" w:rsidP="00A311D0"/>
    <w:p w14:paraId="6878BFBB" w14:textId="77777777" w:rsidR="00A311D0" w:rsidRPr="000B29E1" w:rsidRDefault="00A311D0" w:rsidP="00A311D0"/>
    <w:p w14:paraId="7B606A8E" w14:textId="77777777" w:rsidR="00A311D0" w:rsidRPr="000B29E1" w:rsidRDefault="00A311D0" w:rsidP="00A311D0"/>
    <w:p w14:paraId="3CE4D2EE" w14:textId="77777777" w:rsidR="00A311D0" w:rsidRPr="000B29E1" w:rsidRDefault="00A311D0" w:rsidP="00A311D0"/>
    <w:p w14:paraId="317CCC5A" w14:textId="77777777" w:rsidR="00A311D0" w:rsidRPr="000B29E1" w:rsidRDefault="00A311D0" w:rsidP="00A311D0"/>
    <w:p w14:paraId="1BB87502" w14:textId="77777777" w:rsidR="00252BEE" w:rsidRPr="000B29E1" w:rsidRDefault="004F2FB7" w:rsidP="00B21250">
      <w:pPr>
        <w:pStyle w:val="Titre2"/>
        <w:numPr>
          <w:ilvl w:val="0"/>
          <w:numId w:val="5"/>
        </w:numPr>
        <w:rPr>
          <w:color w:val="auto"/>
          <w:lang w:val="nl-NL"/>
        </w:rPr>
      </w:pPr>
      <w:bookmarkStart w:id="0" w:name="_Toc90461570"/>
      <w:r w:rsidRPr="000B29E1">
        <w:rPr>
          <w:color w:val="auto"/>
          <w:lang w:val="nl-BE"/>
        </w:rPr>
        <w:lastRenderedPageBreak/>
        <w:t>Maak uw Aedes GALAXY-account aan</w:t>
      </w:r>
      <w:bookmarkEnd w:id="0"/>
    </w:p>
    <w:p w14:paraId="0E6D9F2D" w14:textId="254FCFA7" w:rsidR="00A311D0" w:rsidRPr="000B29E1" w:rsidRDefault="004F2FB7" w:rsidP="001B1064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>Om uw account aan te kunnen maken, moet u contact opnemen met uw contactpersoon bij Aedes:</w:t>
      </w:r>
      <w:r w:rsidR="001B1064" w:rsidRPr="000B29E1">
        <w:rPr>
          <w:sz w:val="18"/>
          <w:szCs w:val="18"/>
          <w:lang w:val="nl-BE"/>
        </w:rPr>
        <w:t xml:space="preserve"> uw </w:t>
      </w:r>
      <w:r w:rsidR="00401C73" w:rsidRPr="000B29E1">
        <w:rPr>
          <w:sz w:val="18"/>
          <w:szCs w:val="18"/>
          <w:lang w:val="nl-BE"/>
        </w:rPr>
        <w:t>regiomanager</w:t>
      </w:r>
      <w:r w:rsidR="001B1064" w:rsidRPr="000B29E1">
        <w:rPr>
          <w:sz w:val="18"/>
          <w:szCs w:val="18"/>
          <w:lang w:val="nl-BE"/>
        </w:rPr>
        <w:t xml:space="preserve">. </w:t>
      </w:r>
    </w:p>
    <w:p w14:paraId="728739BF" w14:textId="77777777" w:rsidR="00613549" w:rsidRPr="000B29E1" w:rsidRDefault="004F2FB7" w:rsidP="001B1064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>Die stuurt u een e-mail waarmee u een Aedes Galaxy-account kunt aanmaken.</w:t>
      </w:r>
    </w:p>
    <w:p w14:paraId="48BF4CB9" w14:textId="79F66093" w:rsidR="007E1CAF" w:rsidRPr="000B29E1" w:rsidRDefault="004F2FB7" w:rsidP="001B1064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Open de e-mail en klik op de link die u doorverwijst naar het </w:t>
      </w:r>
      <w:r w:rsidRPr="000B29E1">
        <w:rPr>
          <w:b/>
          <w:bCs/>
          <w:sz w:val="18"/>
          <w:szCs w:val="18"/>
          <w:lang w:val="nl-BE"/>
        </w:rPr>
        <w:t xml:space="preserve">formulier </w:t>
      </w:r>
      <w:r w:rsidRPr="000B29E1">
        <w:rPr>
          <w:sz w:val="18"/>
          <w:szCs w:val="18"/>
          <w:lang w:val="nl-BE"/>
        </w:rPr>
        <w:t xml:space="preserve">om een account aan te maken. </w:t>
      </w:r>
      <w:r w:rsidR="00401C73" w:rsidRPr="000B29E1">
        <w:rPr>
          <w:sz w:val="18"/>
          <w:szCs w:val="18"/>
          <w:lang w:val="nl-BE"/>
        </w:rPr>
        <w:t>Kies</w:t>
      </w:r>
      <w:r w:rsidRPr="000B29E1">
        <w:rPr>
          <w:sz w:val="18"/>
          <w:szCs w:val="18"/>
          <w:lang w:val="nl-BE"/>
        </w:rPr>
        <w:t xml:space="preserve"> op dit formulier </w:t>
      </w:r>
      <w:r w:rsidR="00401C73" w:rsidRPr="000B29E1">
        <w:rPr>
          <w:sz w:val="18"/>
          <w:szCs w:val="18"/>
          <w:lang w:val="nl-BE"/>
        </w:rPr>
        <w:t>een</w:t>
      </w:r>
      <w:r w:rsidRPr="000B29E1">
        <w:rPr>
          <w:sz w:val="18"/>
          <w:szCs w:val="18"/>
          <w:lang w:val="nl-BE"/>
        </w:rPr>
        <w:t xml:space="preserve"> </w:t>
      </w:r>
      <w:r w:rsidRPr="000B29E1">
        <w:rPr>
          <w:b/>
          <w:bCs/>
          <w:sz w:val="18"/>
          <w:szCs w:val="18"/>
          <w:lang w:val="nl-BE"/>
        </w:rPr>
        <w:t xml:space="preserve">gebruikersnaam </w:t>
      </w:r>
      <w:r w:rsidRPr="000B29E1">
        <w:rPr>
          <w:sz w:val="18"/>
          <w:szCs w:val="18"/>
          <w:lang w:val="nl-BE"/>
        </w:rPr>
        <w:t xml:space="preserve">en </w:t>
      </w:r>
      <w:r w:rsidRPr="000B29E1">
        <w:rPr>
          <w:b/>
          <w:bCs/>
          <w:sz w:val="18"/>
          <w:szCs w:val="18"/>
          <w:lang w:val="nl-BE"/>
        </w:rPr>
        <w:t>paswoord</w:t>
      </w:r>
      <w:r w:rsidRPr="000B29E1">
        <w:rPr>
          <w:sz w:val="18"/>
          <w:szCs w:val="18"/>
          <w:lang w:val="nl-BE"/>
        </w:rPr>
        <w:t xml:space="preserve">. </w:t>
      </w:r>
      <w:bookmarkStart w:id="1" w:name="_Hlk90641826"/>
      <w:r w:rsidRPr="000B29E1">
        <w:rPr>
          <w:sz w:val="18"/>
          <w:szCs w:val="18"/>
          <w:lang w:val="nl-BE"/>
        </w:rPr>
        <w:t xml:space="preserve">Uw paswoord moet minimaal 10 </w:t>
      </w:r>
      <w:r w:rsidR="00401C73" w:rsidRPr="000B29E1">
        <w:rPr>
          <w:sz w:val="18"/>
          <w:szCs w:val="18"/>
          <w:lang w:val="nl-BE"/>
        </w:rPr>
        <w:t>karakters hebben.</w:t>
      </w:r>
      <w:r w:rsidRPr="000B29E1">
        <w:rPr>
          <w:sz w:val="18"/>
          <w:szCs w:val="18"/>
          <w:lang w:val="nl-BE"/>
        </w:rPr>
        <w:t xml:space="preserve"> </w:t>
      </w:r>
      <w:r w:rsidR="00401C73" w:rsidRPr="000B29E1">
        <w:rPr>
          <w:sz w:val="18"/>
          <w:szCs w:val="18"/>
          <w:lang w:val="nl-BE"/>
        </w:rPr>
        <w:t>Dit dient eveneens</w:t>
      </w:r>
      <w:r w:rsidRPr="000B29E1">
        <w:rPr>
          <w:sz w:val="18"/>
          <w:szCs w:val="18"/>
          <w:lang w:val="nl-BE"/>
        </w:rPr>
        <w:t xml:space="preserve"> kleine</w:t>
      </w:r>
      <w:r w:rsidR="008F3F7E" w:rsidRPr="000B29E1">
        <w:rPr>
          <w:sz w:val="18"/>
          <w:szCs w:val="18"/>
          <w:lang w:val="nl-BE"/>
        </w:rPr>
        <w:t xml:space="preserve"> -</w:t>
      </w:r>
      <w:r w:rsidRPr="000B29E1">
        <w:rPr>
          <w:sz w:val="18"/>
          <w:szCs w:val="18"/>
          <w:lang w:val="nl-BE"/>
        </w:rPr>
        <w:t xml:space="preserve"> en hoofdletters, cijfers en niet-alfanumerieke tekens </w:t>
      </w:r>
      <w:r w:rsidR="00401C73" w:rsidRPr="000B29E1">
        <w:rPr>
          <w:sz w:val="18"/>
          <w:szCs w:val="18"/>
          <w:lang w:val="nl-BE"/>
        </w:rPr>
        <w:t xml:space="preserve">te </w:t>
      </w:r>
      <w:r w:rsidRPr="000B29E1">
        <w:rPr>
          <w:sz w:val="18"/>
          <w:szCs w:val="18"/>
          <w:lang w:val="nl-BE"/>
        </w:rPr>
        <w:t xml:space="preserve">bevatten. </w:t>
      </w:r>
      <w:bookmarkEnd w:id="1"/>
    </w:p>
    <w:p w14:paraId="6DEF2441" w14:textId="1AD7D994" w:rsidR="00FC7083" w:rsidRPr="000B29E1" w:rsidRDefault="001531FD" w:rsidP="00252BEE">
      <w:pPr>
        <w:rPr>
          <w:sz w:val="18"/>
          <w:szCs w:val="18"/>
          <w:lang w:val="fr-FR"/>
        </w:rPr>
      </w:pPr>
      <w:r w:rsidRPr="000B29E1">
        <w:rPr>
          <w:noProof/>
          <w:sz w:val="18"/>
          <w:szCs w:val="18"/>
          <w:lang w:val="fr-FR"/>
        </w:rPr>
        <w:drawing>
          <wp:inline distT="0" distB="0" distL="0" distR="0" wp14:anchorId="65C2C2FA" wp14:editId="262BB84A">
            <wp:extent cx="2857500" cy="3704602"/>
            <wp:effectExtent l="0" t="0" r="0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062" cy="37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C3A8" w14:textId="18C8C155" w:rsidR="00252BEE" w:rsidRPr="000B29E1" w:rsidRDefault="004F2FB7" w:rsidP="00F0319A">
      <w:pPr>
        <w:jc w:val="both"/>
        <w:rPr>
          <w:sz w:val="18"/>
          <w:szCs w:val="18"/>
          <w:lang w:val="nl-NL"/>
        </w:rPr>
      </w:pPr>
      <w:r w:rsidRPr="000B29E1">
        <w:rPr>
          <w:b/>
          <w:bCs/>
          <w:sz w:val="18"/>
          <w:szCs w:val="18"/>
          <w:lang w:val="nl-BE"/>
        </w:rPr>
        <w:t xml:space="preserve">/!\ </w:t>
      </w:r>
      <w:r w:rsidR="00613549" w:rsidRPr="000B29E1">
        <w:rPr>
          <w:sz w:val="18"/>
          <w:szCs w:val="18"/>
          <w:lang w:val="nl-BE"/>
        </w:rPr>
        <w:t xml:space="preserve">Bewaar de inloginformatie die u net hebt ingegeven zorgvuldig. </w:t>
      </w:r>
    </w:p>
    <w:p w14:paraId="0AB4C932" w14:textId="77777777" w:rsidR="00613549" w:rsidRPr="000B29E1" w:rsidRDefault="004F2FB7" w:rsidP="00613549">
      <w:pPr>
        <w:pStyle w:val="Titre2"/>
        <w:numPr>
          <w:ilvl w:val="0"/>
          <w:numId w:val="5"/>
        </w:numPr>
        <w:rPr>
          <w:color w:val="auto"/>
          <w:lang w:val="fr-FR"/>
        </w:rPr>
      </w:pPr>
      <w:bookmarkStart w:id="2" w:name="_Toc90461571"/>
      <w:r w:rsidRPr="000B29E1">
        <w:rPr>
          <w:color w:val="auto"/>
          <w:lang w:val="nl-BE"/>
        </w:rPr>
        <w:t>Installatie van de Aedes-app</w:t>
      </w:r>
      <w:bookmarkEnd w:id="2"/>
    </w:p>
    <w:p w14:paraId="54972960" w14:textId="7BE3F397" w:rsidR="00613549" w:rsidRPr="000B29E1" w:rsidRDefault="004F2FB7" w:rsidP="004F2FB7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Surf na ontvangst van de e-mail met de bevestiging van aanmaak van uw account naar </w:t>
      </w:r>
      <w:hyperlink r:id="rId14" w:history="1">
        <w:r w:rsidR="001B1064" w:rsidRPr="000B29E1">
          <w:rPr>
            <w:rStyle w:val="Lienhypertexte"/>
            <w:color w:val="auto"/>
            <w:sz w:val="18"/>
            <w:szCs w:val="18"/>
            <w:lang w:val="nl-BE"/>
          </w:rPr>
          <w:t>https://www.aedesvl.be/ondersteuning</w:t>
        </w:r>
      </w:hyperlink>
      <w:r w:rsidRPr="000B29E1">
        <w:rPr>
          <w:sz w:val="14"/>
          <w:szCs w:val="14"/>
          <w:lang w:val="nl-BE"/>
        </w:rPr>
        <w:t xml:space="preserve"> </w:t>
      </w:r>
      <w:r w:rsidRPr="000B29E1">
        <w:rPr>
          <w:sz w:val="18"/>
          <w:szCs w:val="18"/>
          <w:lang w:val="nl-BE"/>
        </w:rPr>
        <w:t>en download het installatiebestand van de app.</w:t>
      </w:r>
    </w:p>
    <w:p w14:paraId="461B3A24" w14:textId="547440D6" w:rsidR="00613549" w:rsidRPr="000B29E1" w:rsidRDefault="001C4E13" w:rsidP="00E6037A">
      <w:pPr>
        <w:jc w:val="center"/>
        <w:rPr>
          <w:sz w:val="18"/>
          <w:szCs w:val="18"/>
          <w:lang w:val="nl-NL"/>
        </w:rPr>
      </w:pPr>
      <w:r w:rsidRPr="000B29E1">
        <w:rPr>
          <w:noProof/>
          <w:sz w:val="18"/>
          <w:szCs w:val="18"/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83028" wp14:editId="0E4CD77F">
                <wp:simplePos x="0" y="0"/>
                <wp:positionH relativeFrom="margin">
                  <wp:align>right</wp:align>
                </wp:positionH>
                <wp:positionV relativeFrom="paragraph">
                  <wp:posOffset>714654</wp:posOffset>
                </wp:positionV>
                <wp:extent cx="753466" cy="219456"/>
                <wp:effectExtent l="0" t="0" r="2794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6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6E3D8" id="Rectangle 4" o:spid="_x0000_s1026" style="position:absolute;margin-left:8.15pt;margin-top:56.25pt;width:59.35pt;height:17.3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" filled="f" strokecolor="red" strokeweight="1pt">
                <w10:wrap anchorx="margin"/>
              </v:rect>
            </w:pict>
          </mc:Fallback>
        </mc:AlternateContent>
      </w:r>
      <w:r w:rsidRPr="000B29E1">
        <w:rPr>
          <w:noProof/>
          <w:sz w:val="18"/>
          <w:szCs w:val="18"/>
          <w:lang w:val="nl-NL"/>
        </w:rPr>
        <w:drawing>
          <wp:inline distT="0" distB="0" distL="0" distR="0" wp14:anchorId="6D2E9F62" wp14:editId="285E3309">
            <wp:extent cx="5400040" cy="9436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50FF" w14:textId="77777777" w:rsidR="00613549" w:rsidRPr="000B29E1" w:rsidRDefault="004F2FB7" w:rsidP="00613549">
      <w:pPr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Wanneer het bestand is gedownload, kunt u de installatie starten. </w:t>
      </w:r>
    </w:p>
    <w:p w14:paraId="1139F8EB" w14:textId="77777777" w:rsidR="00613549" w:rsidRPr="000B29E1" w:rsidRDefault="004F2FB7" w:rsidP="00F0319A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lastRenderedPageBreak/>
        <w:t xml:space="preserve">Als eerste wordt de printmodule geïnstalleerd. Hier kunt u gewoon alle standaardinstellingen behouden en doorgaan met de installatie door telkens op 'Volgende' te drukken tot de installatie is voltooid. </w:t>
      </w:r>
    </w:p>
    <w:p w14:paraId="780EFE46" w14:textId="7304E25C" w:rsidR="00083524" w:rsidRPr="000B29E1" w:rsidRDefault="004F2FB7" w:rsidP="00F0319A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Daarna </w:t>
      </w:r>
      <w:r w:rsidR="00EB7D7A" w:rsidRPr="000B29E1">
        <w:rPr>
          <w:sz w:val="18"/>
          <w:szCs w:val="18"/>
          <w:lang w:val="nl-BE"/>
        </w:rPr>
        <w:t xml:space="preserve">volgt </w:t>
      </w:r>
      <w:r w:rsidRPr="000B29E1">
        <w:rPr>
          <w:sz w:val="18"/>
          <w:szCs w:val="18"/>
          <w:lang w:val="nl-BE"/>
        </w:rPr>
        <w:t>de installatie van de verbinding met de Aedes-app. Hier worden de inloggegevens opgevraagd die u in stap 1 hebt aangemaakt.</w:t>
      </w:r>
    </w:p>
    <w:p w14:paraId="723DB864" w14:textId="574FA3E8" w:rsidR="00083524" w:rsidRPr="000B29E1" w:rsidRDefault="004F2FB7" w:rsidP="00F0319A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U kunt uw (eerder aangemaakte) </w:t>
      </w:r>
      <w:r w:rsidRPr="000B29E1">
        <w:rPr>
          <w:b/>
          <w:bCs/>
          <w:sz w:val="18"/>
          <w:szCs w:val="18"/>
          <w:lang w:val="nl-BE"/>
        </w:rPr>
        <w:t>gebruikersnaam</w:t>
      </w:r>
      <w:r w:rsidRPr="000B29E1">
        <w:rPr>
          <w:sz w:val="18"/>
          <w:szCs w:val="18"/>
          <w:lang w:val="nl-BE"/>
        </w:rPr>
        <w:t xml:space="preserve"> ingeven, gevolgd door het achtervoegsel </w:t>
      </w:r>
      <w:r w:rsidRPr="000B29E1">
        <w:rPr>
          <w:b/>
          <w:bCs/>
          <w:sz w:val="18"/>
          <w:szCs w:val="18"/>
          <w:lang w:val="nl-BE"/>
        </w:rPr>
        <w:t>@aedesgalaxy.be</w:t>
      </w:r>
      <w:r w:rsidRPr="000B29E1">
        <w:rPr>
          <w:sz w:val="18"/>
          <w:szCs w:val="18"/>
          <w:lang w:val="nl-BE"/>
        </w:rPr>
        <w:t xml:space="preserve">, en </w:t>
      </w:r>
      <w:r w:rsidRPr="000B29E1">
        <w:rPr>
          <w:b/>
          <w:bCs/>
          <w:sz w:val="18"/>
          <w:szCs w:val="18"/>
          <w:lang w:val="nl-BE"/>
        </w:rPr>
        <w:t>uw paswoord</w:t>
      </w:r>
      <w:r w:rsidRPr="000B29E1">
        <w:rPr>
          <w:sz w:val="18"/>
          <w:szCs w:val="18"/>
          <w:lang w:val="nl-BE"/>
        </w:rPr>
        <w:t>, zoals hier</w:t>
      </w:r>
      <w:r w:rsidR="00EB7D7A" w:rsidRPr="000B29E1">
        <w:rPr>
          <w:sz w:val="18"/>
          <w:szCs w:val="18"/>
          <w:lang w:val="nl-BE"/>
        </w:rPr>
        <w:t>onder</w:t>
      </w:r>
      <w:r w:rsidRPr="000B29E1">
        <w:rPr>
          <w:sz w:val="18"/>
          <w:szCs w:val="18"/>
          <w:lang w:val="nl-BE"/>
        </w:rPr>
        <w:t xml:space="preserve">: </w:t>
      </w:r>
    </w:p>
    <w:p w14:paraId="44D7C2FF" w14:textId="77777777" w:rsidR="00FC7083" w:rsidRPr="000B29E1" w:rsidRDefault="004F2FB7" w:rsidP="00252BEE">
      <w:pPr>
        <w:rPr>
          <w:sz w:val="18"/>
          <w:szCs w:val="18"/>
          <w:lang w:val="fr-FR"/>
        </w:rPr>
      </w:pPr>
      <w:r w:rsidRPr="000B29E1">
        <w:rPr>
          <w:noProof/>
          <w:sz w:val="18"/>
          <w:szCs w:val="18"/>
          <w:lang w:val="fr-FR"/>
        </w:rPr>
        <w:drawing>
          <wp:inline distT="0" distB="0" distL="0" distR="0" wp14:anchorId="790C75E4" wp14:editId="6E139E51">
            <wp:extent cx="4324954" cy="221963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11304" name="Picture 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956B" w14:textId="77777777" w:rsidR="00FC7083" w:rsidRPr="000B29E1" w:rsidRDefault="004F2FB7" w:rsidP="00252BEE">
      <w:pPr>
        <w:rPr>
          <w:b/>
          <w:bCs/>
          <w:sz w:val="18"/>
          <w:szCs w:val="18"/>
          <w:lang w:val="nl-NL"/>
        </w:rPr>
      </w:pPr>
      <w:r w:rsidRPr="000B29E1">
        <w:rPr>
          <w:b/>
          <w:bCs/>
          <w:sz w:val="18"/>
          <w:szCs w:val="18"/>
          <w:lang w:val="nl-BE"/>
        </w:rPr>
        <w:t>Vergeet niet om het vakje 'Onthoud mij' op het scherm hierboven aan te vinken</w:t>
      </w:r>
      <w:r w:rsidRPr="000B29E1">
        <w:rPr>
          <w:bCs/>
          <w:sz w:val="18"/>
          <w:szCs w:val="18"/>
          <w:lang w:val="nl-BE"/>
        </w:rPr>
        <w:t xml:space="preserve">. </w:t>
      </w:r>
    </w:p>
    <w:p w14:paraId="2850E91D" w14:textId="39B26DDC" w:rsidR="009E4C5F" w:rsidRPr="000B29E1" w:rsidRDefault="004F2FB7" w:rsidP="004F2FB7">
      <w:pPr>
        <w:jc w:val="both"/>
        <w:rPr>
          <w:sz w:val="18"/>
          <w:szCs w:val="18"/>
          <w:lang w:val="nl-NL"/>
        </w:rPr>
      </w:pPr>
      <w:r w:rsidRPr="000B29E1">
        <w:rPr>
          <w:b/>
          <w:bCs/>
          <w:sz w:val="18"/>
          <w:szCs w:val="18"/>
          <w:lang w:val="nl-BE"/>
        </w:rPr>
        <w:t>Als het venster het opslaan van deze gegevens niet toelaat</w:t>
      </w:r>
      <w:r w:rsidRPr="000B29E1">
        <w:rPr>
          <w:sz w:val="18"/>
          <w:szCs w:val="18"/>
          <w:lang w:val="nl-BE"/>
        </w:rPr>
        <w:t xml:space="preserve">, open dan </w:t>
      </w:r>
      <w:r w:rsidR="008F3F7E" w:rsidRPr="000B29E1">
        <w:rPr>
          <w:sz w:val="18"/>
          <w:szCs w:val="18"/>
          <w:lang w:val="nl-BE"/>
        </w:rPr>
        <w:t>de map “referentiebeheer”</w:t>
      </w:r>
      <w:r w:rsidRPr="000B29E1">
        <w:rPr>
          <w:sz w:val="18"/>
          <w:szCs w:val="18"/>
          <w:lang w:val="nl-BE"/>
        </w:rPr>
        <w:t xml:space="preserve"> (</w:t>
      </w:r>
      <w:proofErr w:type="spellStart"/>
      <w:r w:rsidRPr="000B29E1">
        <w:rPr>
          <w:i/>
          <w:iCs/>
          <w:sz w:val="18"/>
          <w:szCs w:val="18"/>
          <w:lang w:val="nl-BE"/>
        </w:rPr>
        <w:t>Credential</w:t>
      </w:r>
      <w:proofErr w:type="spellEnd"/>
      <w:r w:rsidRPr="000B29E1">
        <w:rPr>
          <w:i/>
          <w:iCs/>
          <w:sz w:val="18"/>
          <w:szCs w:val="18"/>
          <w:lang w:val="nl-BE"/>
        </w:rPr>
        <w:t xml:space="preserve"> Manager </w:t>
      </w:r>
      <w:r w:rsidRPr="000B29E1">
        <w:rPr>
          <w:sz w:val="18"/>
          <w:szCs w:val="18"/>
          <w:lang w:val="nl-BE"/>
        </w:rPr>
        <w:t>in het Engels), klik op 'Windows-referenties' en vervolgens op 'Windows-referenties toevoegen'.</w:t>
      </w:r>
    </w:p>
    <w:p w14:paraId="430BBCB3" w14:textId="370B32F8" w:rsidR="009E4C5F" w:rsidRPr="000B29E1" w:rsidRDefault="009F748D" w:rsidP="009E4C5F">
      <w:pPr>
        <w:rPr>
          <w:sz w:val="18"/>
          <w:szCs w:val="18"/>
          <w:lang w:val="fr-FR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13CB6" wp14:editId="02ED0339">
                <wp:simplePos x="0" y="0"/>
                <wp:positionH relativeFrom="column">
                  <wp:posOffset>3657600</wp:posOffset>
                </wp:positionH>
                <wp:positionV relativeFrom="paragraph">
                  <wp:posOffset>1675181</wp:posOffset>
                </wp:positionV>
                <wp:extent cx="1024128" cy="197510"/>
                <wp:effectExtent l="0" t="0" r="2413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1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D947E" id="Rectangle 9" o:spid="_x0000_s1026" style="position:absolute;margin-left:4in;margin-top:131.9pt;width:80.65pt;height:1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val="nl-BE"/>
        </w:rPr>
        <w:drawing>
          <wp:inline distT="0" distB="0" distL="0" distR="0" wp14:anchorId="0CFA6C9B" wp14:editId="7D0B359B">
            <wp:extent cx="4762195" cy="2407977"/>
            <wp:effectExtent l="0" t="0" r="635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63" cy="24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FD96" w14:textId="3EF994E6" w:rsidR="009E4C5F" w:rsidRPr="000B29E1" w:rsidRDefault="008F3F7E" w:rsidP="009E4C5F">
      <w:pPr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>Vul zoals hieronder het netwerk- of internetadres in. Daarna vult u de gebruikersnaam in</w:t>
      </w:r>
      <w:r w:rsidR="004F2FB7" w:rsidRPr="000B29E1">
        <w:rPr>
          <w:sz w:val="18"/>
          <w:szCs w:val="18"/>
          <w:lang w:val="nl-BE"/>
        </w:rPr>
        <w:t xml:space="preserve"> gevolgd door @aedesgalaxy.be en het wachtwoord aangemaakt </w:t>
      </w:r>
      <w:r w:rsidRPr="000B29E1">
        <w:rPr>
          <w:sz w:val="18"/>
          <w:szCs w:val="18"/>
          <w:lang w:val="nl-BE"/>
        </w:rPr>
        <w:t>zoals hierboven</w:t>
      </w:r>
      <w:r w:rsidR="004F2FB7" w:rsidRPr="000B29E1">
        <w:rPr>
          <w:sz w:val="18"/>
          <w:szCs w:val="18"/>
          <w:lang w:val="nl-BE"/>
        </w:rPr>
        <w:t xml:space="preserve">: </w:t>
      </w:r>
    </w:p>
    <w:p w14:paraId="6ED7462C" w14:textId="77777777" w:rsidR="009E4C5F" w:rsidRPr="000B29E1" w:rsidRDefault="004F2FB7" w:rsidP="009E4C5F">
      <w:pPr>
        <w:rPr>
          <w:sz w:val="18"/>
          <w:szCs w:val="18"/>
          <w:lang w:val="fr-FR"/>
        </w:rPr>
      </w:pPr>
      <w:r w:rsidRPr="000B29E1">
        <w:rPr>
          <w:noProof/>
          <w:sz w:val="18"/>
          <w:szCs w:val="18"/>
          <w:lang w:val="fr-FR"/>
        </w:rPr>
        <w:lastRenderedPageBreak/>
        <w:drawing>
          <wp:inline distT="0" distB="0" distL="0" distR="0" wp14:anchorId="2A036286" wp14:editId="5EE785AB">
            <wp:extent cx="5400040" cy="2105660"/>
            <wp:effectExtent l="0" t="0" r="0" b="8890"/>
            <wp:docPr id="2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E84A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04FB44B7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3687CE30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12FDD9A3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2F92FFA8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3566A7C6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3E3F254E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1786FB07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3058FF48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6146286C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5B89AB12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4B74CAB3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5A9103DA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084D9F56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24E65141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32C7E821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3A2118B3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22BD5549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547D8538" w14:textId="77777777" w:rsidR="008D4E16" w:rsidRPr="000B29E1" w:rsidRDefault="008D4E16" w:rsidP="00252BEE">
      <w:pPr>
        <w:rPr>
          <w:b/>
          <w:bCs/>
          <w:sz w:val="18"/>
          <w:szCs w:val="18"/>
          <w:lang w:val="fr-FR"/>
        </w:rPr>
      </w:pPr>
    </w:p>
    <w:p w14:paraId="6E6C9BEB" w14:textId="77777777" w:rsidR="00252BEE" w:rsidRPr="000B29E1" w:rsidRDefault="004F2FB7" w:rsidP="00B21250">
      <w:pPr>
        <w:pStyle w:val="Titre2"/>
        <w:numPr>
          <w:ilvl w:val="0"/>
          <w:numId w:val="5"/>
        </w:numPr>
        <w:rPr>
          <w:color w:val="auto"/>
          <w:lang w:val="fr-FR"/>
        </w:rPr>
      </w:pPr>
      <w:bookmarkStart w:id="3" w:name="_Toc90461572"/>
      <w:r w:rsidRPr="000B29E1">
        <w:rPr>
          <w:color w:val="auto"/>
          <w:lang w:val="nl-BE"/>
        </w:rPr>
        <w:lastRenderedPageBreak/>
        <w:t>Problemen oplossen</w:t>
      </w:r>
      <w:bookmarkEnd w:id="3"/>
    </w:p>
    <w:p w14:paraId="57A679C2" w14:textId="77777777" w:rsidR="00083524" w:rsidRPr="000B29E1" w:rsidRDefault="004F2FB7" w:rsidP="00083524">
      <w:pPr>
        <w:pStyle w:val="Titre3"/>
        <w:numPr>
          <w:ilvl w:val="1"/>
          <w:numId w:val="5"/>
        </w:numPr>
        <w:rPr>
          <w:color w:val="auto"/>
          <w:lang w:val="nl-NL"/>
        </w:rPr>
      </w:pPr>
      <w:bookmarkStart w:id="4" w:name="_Toc90461573"/>
      <w:r w:rsidRPr="000B29E1">
        <w:rPr>
          <w:color w:val="auto"/>
          <w:lang w:val="nl-BE"/>
        </w:rPr>
        <w:t>Het systeem vraagt om mijn paswoord.</w:t>
      </w:r>
      <w:bookmarkEnd w:id="4"/>
      <w:r w:rsidRPr="000B29E1">
        <w:rPr>
          <w:color w:val="auto"/>
          <w:lang w:val="nl-BE"/>
        </w:rPr>
        <w:t xml:space="preserve"> </w:t>
      </w:r>
    </w:p>
    <w:p w14:paraId="2899FD31" w14:textId="77777777" w:rsidR="00083524" w:rsidRPr="000B29E1" w:rsidRDefault="004F2FB7" w:rsidP="0039487B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Als u uw paswoord niet kent, kunt u contact opnemen met de hiervoor vermelde personen. U ontvangt een e-mail om uw paswoord opnieuw in te stellen. </w:t>
      </w:r>
    </w:p>
    <w:p w14:paraId="369301FD" w14:textId="77777777" w:rsidR="00083524" w:rsidRPr="000B29E1" w:rsidRDefault="004F2FB7" w:rsidP="0039487B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Als u deze e-mail opent, kunt u op een link klikken die u doorverwijst naar het formulier om uw paswoord opnieuw in te stellen. </w:t>
      </w:r>
    </w:p>
    <w:p w14:paraId="40C021CC" w14:textId="4F9FBBAA" w:rsidR="00016FE8" w:rsidRPr="000B29E1" w:rsidRDefault="004F2FB7" w:rsidP="00016FE8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Op dit formulier moet u een nieuw paswoord ingeven. Uw paswoord moet minimaal 10 tekens lang zijn en kleine </w:t>
      </w:r>
      <w:r w:rsidR="0029398F" w:rsidRPr="000B29E1">
        <w:rPr>
          <w:sz w:val="18"/>
          <w:szCs w:val="18"/>
          <w:lang w:val="nl-BE"/>
        </w:rPr>
        <w:t>letters,</w:t>
      </w:r>
      <w:r w:rsidRPr="000B29E1">
        <w:rPr>
          <w:sz w:val="18"/>
          <w:szCs w:val="18"/>
          <w:lang w:val="nl-BE"/>
        </w:rPr>
        <w:t xml:space="preserve"> hoofdletters, cijfers en niet-alfanumerieke tekens bevatten.</w:t>
      </w:r>
    </w:p>
    <w:p w14:paraId="25DD759D" w14:textId="77777777" w:rsidR="00083524" w:rsidRPr="000B29E1" w:rsidRDefault="00083524" w:rsidP="00083524">
      <w:pPr>
        <w:rPr>
          <w:sz w:val="18"/>
          <w:szCs w:val="18"/>
          <w:lang w:val="nl-NL"/>
        </w:rPr>
      </w:pPr>
    </w:p>
    <w:p w14:paraId="3BF5CE18" w14:textId="0EEF9303" w:rsidR="00FC7083" w:rsidRPr="000B29E1" w:rsidRDefault="001531FD" w:rsidP="00252BEE">
      <w:pPr>
        <w:rPr>
          <w:sz w:val="18"/>
          <w:szCs w:val="18"/>
          <w:lang w:val="fr-FR"/>
        </w:rPr>
      </w:pPr>
      <w:r w:rsidRPr="000B29E1">
        <w:rPr>
          <w:noProof/>
          <w:sz w:val="18"/>
          <w:szCs w:val="18"/>
          <w:lang w:val="fr-FR"/>
        </w:rPr>
        <w:drawing>
          <wp:inline distT="0" distB="0" distL="0" distR="0" wp14:anchorId="17E78374" wp14:editId="0A2654B9">
            <wp:extent cx="3034308" cy="3933825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9056" cy="393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4230" w14:textId="77777777" w:rsidR="00252BEE" w:rsidRPr="000B29E1" w:rsidRDefault="004F2FB7" w:rsidP="0039487B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Zodra u uw nieuwe paswoord hebt ingesteld, kunt u de Aedes-app opnieuw opstarten. </w:t>
      </w:r>
    </w:p>
    <w:p w14:paraId="1F28129E" w14:textId="77777777" w:rsidR="00083524" w:rsidRPr="000B29E1" w:rsidRDefault="004F2FB7" w:rsidP="0039487B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De app vraagt u om uw inloggegevens. </w:t>
      </w:r>
    </w:p>
    <w:p w14:paraId="5F5EEF71" w14:textId="77777777" w:rsidR="00083524" w:rsidRPr="000B29E1" w:rsidRDefault="004F2FB7" w:rsidP="0039487B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>U kunt uw gebruikersnaam ingeven, gevolgd door het achtervoegsel @aedesgalaxy.be, en uw paswoord, zoals hierna weergegeven.</w:t>
      </w:r>
    </w:p>
    <w:p w14:paraId="5814BD28" w14:textId="77777777" w:rsidR="00FC7083" w:rsidRPr="000B29E1" w:rsidRDefault="004F2FB7" w:rsidP="00252BEE">
      <w:pPr>
        <w:rPr>
          <w:sz w:val="18"/>
          <w:szCs w:val="18"/>
          <w:lang w:val="fr-FR"/>
        </w:rPr>
      </w:pPr>
      <w:r w:rsidRPr="000B29E1">
        <w:rPr>
          <w:noProof/>
          <w:sz w:val="18"/>
          <w:szCs w:val="18"/>
          <w:lang w:val="fr-FR"/>
        </w:rPr>
        <w:lastRenderedPageBreak/>
        <w:drawing>
          <wp:inline distT="0" distB="0" distL="0" distR="0" wp14:anchorId="57A5E691" wp14:editId="128B2E22">
            <wp:extent cx="4324954" cy="2219635"/>
            <wp:effectExtent l="0" t="0" r="0" b="952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26050" name="Picture 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9215" w14:textId="77777777" w:rsidR="00016FE8" w:rsidRPr="000B29E1" w:rsidRDefault="004F2FB7" w:rsidP="00016FE8">
      <w:pPr>
        <w:jc w:val="both"/>
        <w:rPr>
          <w:b/>
          <w:bCs/>
          <w:sz w:val="18"/>
          <w:szCs w:val="18"/>
          <w:lang w:val="nl-NL"/>
        </w:rPr>
      </w:pPr>
      <w:r w:rsidRPr="000B29E1">
        <w:rPr>
          <w:b/>
          <w:bCs/>
          <w:sz w:val="18"/>
          <w:szCs w:val="18"/>
          <w:lang w:val="nl-BE"/>
        </w:rPr>
        <w:t xml:space="preserve">Als u in het venster deze gegevens kunt opslaan, vinkt u dit vakje aan. </w:t>
      </w:r>
    </w:p>
    <w:p w14:paraId="3A55EE58" w14:textId="5B6FDC91" w:rsidR="00016FE8" w:rsidRPr="000B29E1" w:rsidRDefault="004F2FB7" w:rsidP="004F2FB7">
      <w:pPr>
        <w:jc w:val="both"/>
        <w:rPr>
          <w:sz w:val="18"/>
          <w:szCs w:val="18"/>
          <w:lang w:val="nl-NL"/>
        </w:rPr>
      </w:pPr>
      <w:bookmarkStart w:id="5" w:name="_Hlk90036346"/>
      <w:r w:rsidRPr="000B29E1">
        <w:rPr>
          <w:b/>
          <w:bCs/>
          <w:sz w:val="18"/>
          <w:szCs w:val="18"/>
          <w:lang w:val="nl-BE"/>
        </w:rPr>
        <w:t>Als het venster het opslaan van deze gegevens niet toelaat</w:t>
      </w:r>
      <w:r w:rsidRPr="000B29E1">
        <w:rPr>
          <w:sz w:val="18"/>
          <w:szCs w:val="18"/>
          <w:lang w:val="nl-BE"/>
        </w:rPr>
        <w:t xml:space="preserve">, open dan </w:t>
      </w:r>
      <w:r w:rsidR="0029398F" w:rsidRPr="000B29E1">
        <w:rPr>
          <w:sz w:val="18"/>
          <w:szCs w:val="18"/>
          <w:lang w:val="nl-BE"/>
        </w:rPr>
        <w:t>via Start het menu “</w:t>
      </w:r>
      <w:r w:rsidRPr="000B29E1">
        <w:rPr>
          <w:sz w:val="18"/>
          <w:szCs w:val="18"/>
          <w:lang w:val="nl-BE"/>
        </w:rPr>
        <w:t>Referentiebeheer</w:t>
      </w:r>
      <w:r w:rsidR="0029398F" w:rsidRPr="000B29E1">
        <w:rPr>
          <w:sz w:val="18"/>
          <w:szCs w:val="18"/>
          <w:lang w:val="nl-BE"/>
        </w:rPr>
        <w:t>”</w:t>
      </w:r>
      <w:r w:rsidRPr="000B29E1">
        <w:rPr>
          <w:sz w:val="18"/>
          <w:szCs w:val="18"/>
          <w:lang w:val="nl-BE"/>
        </w:rPr>
        <w:t xml:space="preserve"> (</w:t>
      </w:r>
      <w:proofErr w:type="spellStart"/>
      <w:r w:rsidRPr="000B29E1">
        <w:rPr>
          <w:i/>
          <w:iCs/>
          <w:sz w:val="18"/>
          <w:szCs w:val="18"/>
          <w:lang w:val="nl-BE"/>
        </w:rPr>
        <w:t>Credential</w:t>
      </w:r>
      <w:proofErr w:type="spellEnd"/>
      <w:r w:rsidRPr="000B29E1">
        <w:rPr>
          <w:i/>
          <w:iCs/>
          <w:sz w:val="18"/>
          <w:szCs w:val="18"/>
          <w:lang w:val="nl-BE"/>
        </w:rPr>
        <w:t xml:space="preserve"> Manager </w:t>
      </w:r>
      <w:r w:rsidRPr="000B29E1">
        <w:rPr>
          <w:sz w:val="18"/>
          <w:szCs w:val="18"/>
          <w:lang w:val="nl-BE"/>
        </w:rPr>
        <w:t>in het Engels), klik op 'Windows-referenties' en vervolgens op 'Windows-referenties toevoegen'.</w:t>
      </w:r>
    </w:p>
    <w:p w14:paraId="0DA58116" w14:textId="3581EE8C" w:rsidR="00016FE8" w:rsidRPr="000B29E1" w:rsidRDefault="009F748D" w:rsidP="00016FE8">
      <w:pPr>
        <w:rPr>
          <w:sz w:val="18"/>
          <w:szCs w:val="18"/>
          <w:lang w:val="fr-FR"/>
        </w:rPr>
      </w:pP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F5C81" wp14:editId="618EE525">
                <wp:simplePos x="0" y="0"/>
                <wp:positionH relativeFrom="column">
                  <wp:posOffset>3664915</wp:posOffset>
                </wp:positionH>
                <wp:positionV relativeFrom="paragraph">
                  <wp:posOffset>1703807</wp:posOffset>
                </wp:positionV>
                <wp:extent cx="1024128" cy="197510"/>
                <wp:effectExtent l="0" t="0" r="2413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1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7BA0B" id="Rectangle 13" o:spid="_x0000_s1026" style="position:absolute;margin-left:288.6pt;margin-top:134.15pt;width:80.65pt;height:1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val="nl-BE"/>
        </w:rPr>
        <w:drawing>
          <wp:inline distT="0" distB="0" distL="0" distR="0" wp14:anchorId="3886FE51" wp14:editId="746CC1FD">
            <wp:extent cx="4762195" cy="2407977"/>
            <wp:effectExtent l="0" t="0" r="63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63" cy="24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C18A" w14:textId="7FF79ABF" w:rsidR="00016FE8" w:rsidRPr="000B29E1" w:rsidRDefault="0029398F" w:rsidP="00016FE8">
      <w:pPr>
        <w:rPr>
          <w:sz w:val="18"/>
          <w:szCs w:val="18"/>
          <w:lang w:val="nl-BE"/>
        </w:rPr>
      </w:pPr>
      <w:r w:rsidRPr="000B29E1">
        <w:rPr>
          <w:sz w:val="18"/>
          <w:szCs w:val="18"/>
          <w:lang w:val="nl-BE"/>
        </w:rPr>
        <w:t xml:space="preserve">Vul zoals hieronder het netwerk- of internetadres in. Daarna vult u de gebruikersnaam in gevolgd door @aedesgalaxy.be en het wachtwoord aangemaakt zoals hierboven: </w:t>
      </w:r>
      <w:r w:rsidR="004F2FB7" w:rsidRPr="000B29E1">
        <w:rPr>
          <w:noProof/>
          <w:sz w:val="18"/>
          <w:szCs w:val="18"/>
          <w:lang w:val="fr-FR"/>
        </w:rPr>
        <w:drawing>
          <wp:inline distT="0" distB="0" distL="0" distR="0" wp14:anchorId="07DC979D" wp14:editId="34B10A1F">
            <wp:extent cx="5400040" cy="2105660"/>
            <wp:effectExtent l="0" t="0" r="0" b="8890"/>
            <wp:docPr id="11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65095" name="Picture 18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29F0C618" w14:textId="77777777" w:rsidR="00016FE8" w:rsidRPr="000B29E1" w:rsidRDefault="00016FE8" w:rsidP="00016FE8">
      <w:pPr>
        <w:jc w:val="both"/>
        <w:rPr>
          <w:b/>
          <w:bCs/>
          <w:sz w:val="18"/>
          <w:szCs w:val="18"/>
          <w:lang w:val="nl-BE"/>
        </w:rPr>
      </w:pPr>
    </w:p>
    <w:p w14:paraId="14EC3D0B" w14:textId="77777777" w:rsidR="00B21250" w:rsidRPr="000B29E1" w:rsidRDefault="004F2FB7" w:rsidP="00083524">
      <w:pPr>
        <w:pStyle w:val="Titre3"/>
        <w:numPr>
          <w:ilvl w:val="1"/>
          <w:numId w:val="5"/>
        </w:numPr>
        <w:rPr>
          <w:color w:val="auto"/>
          <w:lang w:val="nl-NL"/>
        </w:rPr>
      </w:pPr>
      <w:bookmarkStart w:id="6" w:name="_Toc90461574"/>
      <w:r w:rsidRPr="000B29E1">
        <w:rPr>
          <w:color w:val="auto"/>
          <w:lang w:val="nl-BE"/>
        </w:rPr>
        <w:t>Probleem om de app op te starten</w:t>
      </w:r>
      <w:bookmarkEnd w:id="6"/>
    </w:p>
    <w:p w14:paraId="45EE9CEC" w14:textId="77777777" w:rsidR="00B21250" w:rsidRPr="000B29E1" w:rsidRDefault="004F2FB7" w:rsidP="004F2FB7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Als de app bij het opstarten een foutmelding geeft, moet u mogelijk alle Windows-updates installeren. </w:t>
      </w:r>
    </w:p>
    <w:p w14:paraId="6E06DFF9" w14:textId="77777777" w:rsidR="008D4E16" w:rsidRPr="000B29E1" w:rsidRDefault="004F2FB7" w:rsidP="004F2FB7">
      <w:pPr>
        <w:jc w:val="both"/>
        <w:rPr>
          <w:sz w:val="18"/>
          <w:szCs w:val="18"/>
          <w:lang w:val="nl-NL"/>
        </w:rPr>
      </w:pPr>
      <w:r w:rsidRPr="000B29E1">
        <w:rPr>
          <w:sz w:val="18"/>
          <w:szCs w:val="18"/>
          <w:lang w:val="nl-BE"/>
        </w:rPr>
        <w:t xml:space="preserve">Lukt het na deze updates nog niet, gelieve dan contact op te nemen met Aedes IT op </w:t>
      </w:r>
      <w:r w:rsidRPr="000B29E1">
        <w:rPr>
          <w:b/>
          <w:bCs/>
          <w:sz w:val="18"/>
          <w:szCs w:val="18"/>
          <w:lang w:val="nl-BE"/>
        </w:rPr>
        <w:t xml:space="preserve">081/46.80.61. </w:t>
      </w:r>
    </w:p>
    <w:p w14:paraId="18CB5649" w14:textId="77777777" w:rsidR="00B21250" w:rsidRPr="000B29E1" w:rsidRDefault="00B21250" w:rsidP="00B21250">
      <w:pPr>
        <w:rPr>
          <w:sz w:val="18"/>
          <w:szCs w:val="18"/>
          <w:lang w:val="nl-NL"/>
        </w:rPr>
      </w:pPr>
    </w:p>
    <w:p w14:paraId="4BB9E7B0" w14:textId="77777777" w:rsidR="00E6037A" w:rsidRPr="000B29E1" w:rsidRDefault="00E6037A" w:rsidP="00B21250">
      <w:pPr>
        <w:rPr>
          <w:sz w:val="18"/>
          <w:szCs w:val="18"/>
          <w:lang w:val="nl-NL"/>
        </w:rPr>
      </w:pPr>
    </w:p>
    <w:p w14:paraId="35FA3B7B" w14:textId="77777777" w:rsidR="00E6037A" w:rsidRPr="000B29E1" w:rsidRDefault="00E6037A" w:rsidP="00E6037A">
      <w:pPr>
        <w:jc w:val="center"/>
        <w:rPr>
          <w:rStyle w:val="Accentuationlgre"/>
          <w:color w:val="auto"/>
          <w:sz w:val="32"/>
          <w:szCs w:val="32"/>
          <w:lang w:val="nl-NL"/>
        </w:rPr>
      </w:pPr>
    </w:p>
    <w:sectPr w:rsidR="00E6037A" w:rsidRPr="000B29E1" w:rsidSect="00E6386D">
      <w:footerReference w:type="default" r:id="rId20"/>
      <w:headerReference w:type="first" r:id="rId21"/>
      <w:footerReference w:type="first" r:id="rId22"/>
      <w:pgSz w:w="11906" w:h="16838" w:code="9"/>
      <w:pgMar w:top="1701" w:right="1701" w:bottom="1843" w:left="1701" w:header="851" w:footer="103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2A5DA" w14:textId="77777777" w:rsidR="00DB44CD" w:rsidRDefault="00DB44CD">
      <w:pPr>
        <w:spacing w:after="0" w:line="240" w:lineRule="auto"/>
      </w:pPr>
      <w:r>
        <w:separator/>
      </w:r>
    </w:p>
  </w:endnote>
  <w:endnote w:type="continuationSeparator" w:id="0">
    <w:p w14:paraId="5BA5B3EF" w14:textId="77777777" w:rsidR="00DB44CD" w:rsidRDefault="00DB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3355ECE-1277-43E1-B54A-4E4EA4AFD12E}"/>
    <w:embedBold r:id="rId2" w:fontKey="{04CA2725-9622-4B6E-809B-4150D64B6576}"/>
    <w:embedItalic r:id="rId3" w:fontKey="{2ACA9D01-CD9D-406D-8A46-930F507DE088}"/>
  </w:font>
  <w:font w:name="Open Sans Condensed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4" w:fontKey="{15CB6AEB-407E-4BAA-B8DC-ED15813C3047}"/>
    <w:embedItalic r:id="rId5" w:fontKey="{D4287AEF-BACC-4751-BA2F-A65F2F01D6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995EB6B-5D29-43F5-8AC5-6C5F9D3ED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E7D81" w14:textId="77777777" w:rsidR="004F0B65" w:rsidRPr="001B1064" w:rsidRDefault="004F2FB7" w:rsidP="005C18CD">
    <w:pPr>
      <w:pStyle w:val="Pieddepage"/>
      <w:tabs>
        <w:tab w:val="clear" w:pos="9072"/>
        <w:tab w:val="right" w:pos="8505"/>
      </w:tabs>
      <w:spacing w:line="360" w:lineRule="auto"/>
      <w:ind w:right="-1"/>
      <w:jc w:val="right"/>
      <w:rPr>
        <w:color w:val="FFFFFF" w:themeColor="background1"/>
        <w:sz w:val="16"/>
        <w:lang w:val="nl-BE"/>
      </w:rPr>
    </w:pPr>
    <w:r w:rsidRPr="005536EC">
      <w:rPr>
        <w:noProof/>
        <w:color w:val="A6A6A6" w:themeColor="background1" w:themeShade="A6"/>
        <w:lang w:val="de-DE"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78F43BB" wp14:editId="2E263D25">
              <wp:simplePos x="0" y="0"/>
              <wp:positionH relativeFrom="margin">
                <wp:posOffset>4872990</wp:posOffset>
              </wp:positionH>
              <wp:positionV relativeFrom="paragraph">
                <wp:posOffset>2540</wp:posOffset>
              </wp:positionV>
              <wp:extent cx="523875" cy="228600"/>
              <wp:effectExtent l="0" t="0" r="9525" b="0"/>
              <wp:wrapSquare wrapText="bothSides"/>
              <wp:docPr id="2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228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392B26" w14:textId="77777777" w:rsidR="005536EC" w:rsidRPr="005536EC" w:rsidRDefault="004F2FB7" w:rsidP="008A2FEF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5C18CD">
                            <w:rPr>
                              <w:color w:val="1F9C95" w:themeColor="accent1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5C18CD">
                            <w:rPr>
                              <w:color w:val="1F9C95" w:themeColor="accent1"/>
                              <w:sz w:val="12"/>
                              <w:szCs w:val="12"/>
                            </w:rPr>
                            <w:instrText xml:space="preserve"> PAGE   \* MERGEFORMAT </w:instrText>
                          </w:r>
                          <w:r w:rsidRPr="005C18CD">
                            <w:rPr>
                              <w:color w:val="1F9C95" w:themeColor="accent1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851827">
                            <w:rPr>
                              <w:noProof/>
                              <w:color w:val="1F9C95" w:themeColor="accent1"/>
                              <w:sz w:val="12"/>
                              <w:szCs w:val="12"/>
                            </w:rPr>
                            <w:t>2</w:t>
                          </w:r>
                          <w:r w:rsidRPr="005C18CD">
                            <w:rPr>
                              <w:noProof/>
                              <w:color w:val="1F9C95" w:themeColor="accent1"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noProof/>
                              <w:color w:val="1F9C95" w:themeColor="accent1"/>
                              <w:sz w:val="12"/>
                              <w:szCs w:val="12"/>
                              <w:lang w:val="nl-BE"/>
                            </w:rPr>
                            <w:t xml:space="preserve"> </w: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  <w:lang w:val="nl-BE"/>
                            </w:rPr>
                            <w:t xml:space="preserve">/ </w: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instrText xml:space="preserve"> NUMPAGES   \* MERGEFORMAT </w:instrTex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851827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t>2</w:t>
                          </w:r>
                          <w:r w:rsidRPr="00157E9A">
                            <w:rPr>
                              <w:noProof/>
                              <w:color w:val="808080" w:themeColor="background1" w:themeShade="80"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8F43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83.7pt;margin-top:.2pt;width:41.25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" fillcolor="#d8d8d8 [2732]" stroked="f">
              <v:textbox>
                <w:txbxContent>
                  <w:p w14:paraId="2C392B26" w14:textId="77777777" w:rsidR="005536EC" w:rsidRPr="005536EC" w:rsidRDefault="004F2FB7" w:rsidP="008A2FEF">
                    <w:pPr>
                      <w:jc w:val="center"/>
                      <w:rPr>
                        <w:lang w:val="en-US"/>
                      </w:rPr>
                    </w:pPr>
                    <w:r w:rsidRPr="005C18CD">
                      <w:rPr>
                        <w:color w:val="1F9C95" w:themeColor="accent1"/>
                        <w:sz w:val="12"/>
                        <w:szCs w:val="12"/>
                      </w:rPr>
                      <w:fldChar w:fldCharType="begin"/>
                    </w:r>
                    <w:r w:rsidRPr="005C18CD">
                      <w:rPr>
                        <w:color w:val="1F9C95" w:themeColor="accent1"/>
                        <w:sz w:val="12"/>
                        <w:szCs w:val="12"/>
                      </w:rPr>
                      <w:instrText xml:space="preserve"> PAGE   \* MERGEFORMAT </w:instrText>
                    </w:r>
                    <w:r w:rsidRPr="005C18CD">
                      <w:rPr>
                        <w:color w:val="1F9C95" w:themeColor="accent1"/>
                        <w:sz w:val="12"/>
                        <w:szCs w:val="12"/>
                      </w:rPr>
                      <w:fldChar w:fldCharType="separate"/>
                    </w:r>
                    <w:r w:rsidR="00851827">
                      <w:rPr>
                        <w:noProof/>
                        <w:color w:val="1F9C95" w:themeColor="accent1"/>
                        <w:sz w:val="12"/>
                        <w:szCs w:val="12"/>
                      </w:rPr>
                      <w:t>2</w:t>
                    </w:r>
                    <w:r w:rsidRPr="005C18CD">
                      <w:rPr>
                        <w:noProof/>
                        <w:color w:val="1F9C95" w:themeColor="accent1"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noProof/>
                        <w:color w:val="1F9C95" w:themeColor="accent1"/>
                        <w:sz w:val="12"/>
                        <w:szCs w:val="12"/>
                        <w:lang w:val="nl-BE"/>
                      </w:rPr>
                      <w:t xml:space="preserve"> </w: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  <w:lang w:val="nl-BE"/>
                      </w:rPr>
                      <w:t xml:space="preserve">/ </w: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fldChar w:fldCharType="begin"/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instrText xml:space="preserve"> NUMPAGES   \* MERGEFORMAT </w:instrTex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fldChar w:fldCharType="separate"/>
                    </w:r>
                    <w:r w:rsidR="00851827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t>2</w:t>
                    </w:r>
                    <w:r w:rsidRPr="00157E9A">
                      <w:rPr>
                        <w:noProof/>
                        <w:color w:val="808080" w:themeColor="background1" w:themeShade="80"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57E9A">
      <w:rPr>
        <w:noProof/>
        <w:color w:val="1F9C95" w:themeColor="accent1"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04709D" wp14:editId="2160E50B">
              <wp:simplePos x="0" y="0"/>
              <wp:positionH relativeFrom="margin">
                <wp:align>left</wp:align>
              </wp:positionH>
              <wp:positionV relativeFrom="paragraph">
                <wp:posOffset>1784</wp:posOffset>
              </wp:positionV>
              <wp:extent cx="5399989" cy="4538"/>
              <wp:effectExtent l="0" t="0" r="29845" b="33655"/>
              <wp:wrapNone/>
              <wp:docPr id="397" name="Straight Connector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99989" cy="4538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97" o:spid="_x0000_s2050" style="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1312" from="0,0.15pt" to="425.2pt,0.5pt" strokecolor="#d8d8d8" strokeweight="0.5pt">
              <v:stroke joinstyle="miter"/>
              <w10:wrap anchorx="margin"/>
            </v:line>
          </w:pict>
        </mc:Fallback>
      </mc:AlternateContent>
    </w:r>
    <w:r w:rsidRPr="005C18CD">
      <w:rPr>
        <w:noProof/>
        <w:color w:val="1F9C95" w:themeColor="accent1"/>
        <w:lang w:val="de-DE" w:eastAsia="de-DE"/>
      </w:rPr>
      <w:drawing>
        <wp:anchor distT="0" distB="0" distL="114300" distR="114300" simplePos="0" relativeHeight="251659264" behindDoc="0" locked="0" layoutInCell="1" allowOverlap="1" wp14:anchorId="1D3F9EB4" wp14:editId="2CB832B6">
          <wp:simplePos x="0" y="0"/>
          <wp:positionH relativeFrom="margin">
            <wp:posOffset>0</wp:posOffset>
          </wp:positionH>
          <wp:positionV relativeFrom="bottomMargin">
            <wp:posOffset>134734</wp:posOffset>
          </wp:positionV>
          <wp:extent cx="474980" cy="539750"/>
          <wp:effectExtent l="0" t="0" r="127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932102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A6A6A6" w:themeColor="background1" w:themeShade="A6"/>
        </w:rPr>
        <w:id w:val="1442767974"/>
        <w:docPartObj>
          <w:docPartGallery w:val="Page Numbers (Bottom of Page)"/>
          <w:docPartUnique/>
        </w:docPartObj>
      </w:sdtPr>
      <w:sdtEndPr>
        <w:rPr>
          <w:noProof/>
          <w:color w:val="FFFFFF" w:themeColor="background1"/>
          <w:sz w:val="16"/>
        </w:rPr>
      </w:sdtEndPr>
      <w:sdtContent>
        <w:r w:rsidR="00C15530" w:rsidRPr="00252BEE">
          <w:rPr>
            <w:noProof/>
            <w:color w:val="1F9C95" w:themeColor="accent1"/>
            <w:sz w:val="12"/>
            <w:szCs w:val="12"/>
            <w:lang w:val="nl-BE" w:eastAsia="fr-BE"/>
          </w:rPr>
          <w:t xml:space="preserve"> </w:t>
        </w:r>
      </w:sdtContent>
    </w:sdt>
  </w:p>
  <w:p w14:paraId="22219A1A" w14:textId="0F94CA5A" w:rsidR="004F0B65" w:rsidRPr="00AE0794" w:rsidRDefault="006A30F4" w:rsidP="00A74411">
    <w:pPr>
      <w:pStyle w:val="Pieddepage"/>
      <w:spacing w:before="60"/>
      <w:ind w:left="992"/>
      <w:rPr>
        <w:rFonts w:ascii="Open Sans Condensed Light" w:hAnsi="Open Sans Condensed Light" w:cs="Open Sans Condensed Light"/>
        <w:color w:val="1F9C95"/>
        <w:sz w:val="24"/>
        <w:szCs w:val="72"/>
        <w:lang w:val="nl-NL"/>
      </w:rPr>
    </w:pPr>
    <w:sdt>
      <w:sdtPr>
        <w:rPr>
          <w:rFonts w:ascii="Open Sans Condensed Light" w:hAnsi="Open Sans Condensed Light" w:cs="Open Sans Condensed Light"/>
          <w:color w:val="1F9C95"/>
          <w:sz w:val="24"/>
          <w:szCs w:val="72"/>
          <w:lang w:val="nl-NL"/>
        </w:rPr>
        <w:alias w:val="Title"/>
        <w:id w:val="173199526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F2FB7" w:rsidRPr="00AE0794">
          <w:rPr>
            <w:rFonts w:ascii="Open Sans Condensed Light" w:hAnsi="Open Sans Condensed Light" w:cs="Open Sans Condensed Light"/>
            <w:color w:val="1F9C95"/>
            <w:sz w:val="24"/>
            <w:szCs w:val="72"/>
            <w:lang w:val="nl-NL"/>
          </w:rPr>
          <w:t xml:space="preserve">Installatie </w:t>
        </w:r>
        <w:proofErr w:type="spellStart"/>
        <w:r w:rsidR="004F2FB7" w:rsidRPr="00AE0794">
          <w:rPr>
            <w:rFonts w:ascii="Open Sans Condensed Light" w:hAnsi="Open Sans Condensed Light" w:cs="Open Sans Condensed Light"/>
            <w:color w:val="1F9C95"/>
            <w:sz w:val="24"/>
            <w:szCs w:val="72"/>
            <w:lang w:val="nl-NL"/>
          </w:rPr>
          <w:t>AedGA</w:t>
        </w:r>
        <w:proofErr w:type="spellEnd"/>
        <w:r w:rsidR="004F2FB7" w:rsidRPr="00AE0794">
          <w:rPr>
            <w:rFonts w:ascii="Open Sans Condensed Light" w:hAnsi="Open Sans Condensed Light" w:cs="Open Sans Condensed Light"/>
            <w:color w:val="1F9C95"/>
            <w:sz w:val="24"/>
            <w:szCs w:val="72"/>
            <w:lang w:val="nl-NL"/>
          </w:rPr>
          <w:t>/Insurance Manager bij de makelaar</w:t>
        </w:r>
      </w:sdtContent>
    </w:sdt>
  </w:p>
  <w:p w14:paraId="7E21A1EC" w14:textId="1213BCFF" w:rsidR="0080368C" w:rsidRPr="00AE0794" w:rsidRDefault="006A30F4" w:rsidP="00EA4E65">
    <w:pPr>
      <w:spacing w:after="0"/>
      <w:ind w:left="993"/>
      <w:rPr>
        <w:caps/>
        <w:color w:val="484F4F" w:themeColor="text2"/>
        <w:sz w:val="12"/>
        <w:szCs w:val="12"/>
        <w:lang w:val="nl-NL"/>
      </w:rPr>
    </w:pPr>
    <w:sdt>
      <w:sdtPr>
        <w:rPr>
          <w:caps/>
          <w:color w:val="484F4F" w:themeColor="text2"/>
          <w:sz w:val="12"/>
          <w:szCs w:val="12"/>
          <w:lang w:val="fr-FR"/>
        </w:rPr>
        <w:alias w:val="Author"/>
        <w:id w:val="1363517082"/>
        <w:showingPlcHdr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>
          <w:rPr>
            <w:caps/>
            <w:color w:val="484F4F" w:themeColor="text2"/>
            <w:sz w:val="12"/>
            <w:szCs w:val="12"/>
            <w:lang w:val="fr-FR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BD7DC" w14:textId="77777777" w:rsidR="00E5343F" w:rsidRPr="00BB58FE" w:rsidRDefault="004F2FB7" w:rsidP="00DE3EF4">
    <w:pPr>
      <w:pStyle w:val="Pieddepage"/>
      <w:ind w:left="993"/>
      <w:jc w:val="right"/>
      <w:rPr>
        <w:i/>
        <w:sz w:val="14"/>
        <w:szCs w:val="14"/>
        <w:lang w:val="en-US"/>
      </w:rPr>
    </w:pP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732E301C" wp14:editId="4DF893C3">
          <wp:simplePos x="0" y="0"/>
          <wp:positionH relativeFrom="column">
            <wp:posOffset>-538002</wp:posOffset>
          </wp:positionH>
          <wp:positionV relativeFrom="paragraph">
            <wp:posOffset>-1007007</wp:posOffset>
          </wp:positionV>
          <wp:extent cx="1051200" cy="1674133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362226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167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3EF4" w:rsidRPr="00E9156C">
      <w:rPr>
        <w:i/>
        <w:color w:val="808080" w:themeColor="background1" w:themeShade="80"/>
        <w:sz w:val="12"/>
        <w:szCs w:val="14"/>
        <w:lang w:val="de-DE"/>
      </w:rPr>
      <w:fldChar w:fldCharType="begin"/>
    </w:r>
    <w:r w:rsidR="00DE3EF4" w:rsidRPr="00BB58FE">
      <w:rPr>
        <w:i/>
        <w:color w:val="808080" w:themeColor="background1" w:themeShade="80"/>
        <w:sz w:val="12"/>
        <w:szCs w:val="14"/>
        <w:lang w:val="en-US"/>
      </w:rPr>
      <w:instrText xml:space="preserve"> FILENAME  \* Upper \p  \* MERGEFORMAT </w:instrText>
    </w:r>
    <w:r w:rsidR="00DE3EF4" w:rsidRPr="00E9156C">
      <w:rPr>
        <w:i/>
        <w:color w:val="808080" w:themeColor="background1" w:themeShade="80"/>
        <w:sz w:val="12"/>
        <w:szCs w:val="14"/>
        <w:lang w:val="de-DE"/>
      </w:rPr>
      <w:fldChar w:fldCharType="separate"/>
    </w:r>
    <w:r w:rsidR="00252BEE">
      <w:rPr>
        <w:i/>
        <w:iCs/>
        <w:noProof/>
        <w:color w:val="808080" w:themeColor="background1" w:themeShade="80"/>
        <w:sz w:val="12"/>
        <w:szCs w:val="14"/>
        <w:lang w:val="en-US"/>
      </w:rPr>
      <w:t>DOCUMENT3</w:t>
    </w:r>
    <w:r w:rsidR="00DE3EF4" w:rsidRPr="00E9156C">
      <w:rPr>
        <w:i/>
        <w:color w:val="808080" w:themeColor="background1" w:themeShade="80"/>
        <w:sz w:val="12"/>
        <w:szCs w:val="14"/>
        <w:lang w:val="de-DE"/>
      </w:rPr>
      <w:fldChar w:fldCharType="end"/>
    </w:r>
    <w:r w:rsidR="00F16350" w:rsidRPr="00E9156C">
      <w:rPr>
        <w:i/>
        <w:noProof/>
        <w:sz w:val="14"/>
        <w:szCs w:val="14"/>
        <w:lang w:val="de-DE" w:eastAsia="de-DE"/>
      </w:rPr>
      <w:drawing>
        <wp:anchor distT="0" distB="0" distL="114300" distR="114300" simplePos="0" relativeHeight="251658240" behindDoc="1" locked="0" layoutInCell="1" allowOverlap="1" wp14:anchorId="544987C4" wp14:editId="23EA4192">
          <wp:simplePos x="0" y="0"/>
          <wp:positionH relativeFrom="page">
            <wp:posOffset>2092960</wp:posOffset>
          </wp:positionH>
          <wp:positionV relativeFrom="paragraph">
            <wp:posOffset>-4425315</wp:posOffset>
          </wp:positionV>
          <wp:extent cx="5220000" cy="4951091"/>
          <wp:effectExtent l="0" t="0" r="0" b="2540"/>
          <wp:wrapNone/>
          <wp:docPr id="212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950139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20000" cy="495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2F3D" w:rsidRPr="00BB58FE">
      <w:rPr>
        <w:i/>
        <w:iCs/>
        <w:sz w:val="14"/>
        <w:szCs w:val="14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86CE1" w14:textId="77777777" w:rsidR="00DB44CD" w:rsidRDefault="00DB44CD">
      <w:pPr>
        <w:spacing w:after="0" w:line="240" w:lineRule="auto"/>
      </w:pPr>
      <w:r>
        <w:separator/>
      </w:r>
    </w:p>
  </w:footnote>
  <w:footnote w:type="continuationSeparator" w:id="0">
    <w:p w14:paraId="0022DBD2" w14:textId="77777777" w:rsidR="00DB44CD" w:rsidRDefault="00DB4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D8AE" w14:textId="77777777" w:rsidR="002A26AA" w:rsidRPr="00BB2C3D" w:rsidRDefault="004F2FB7" w:rsidP="009E7074">
    <w:pPr>
      <w:pStyle w:val="En-tte"/>
      <w:spacing w:before="80"/>
      <w:ind w:right="-567"/>
      <w:rPr>
        <w:i/>
        <w:sz w:val="16"/>
        <w:szCs w:val="16"/>
      </w:rPr>
    </w:pPr>
    <w:r>
      <w:rPr>
        <w:i/>
        <w:noProof/>
        <w:sz w:val="16"/>
        <w:szCs w:val="16"/>
        <w:lang w:val="de-DE" w:eastAsia="de-DE"/>
      </w:rPr>
      <w:drawing>
        <wp:anchor distT="0" distB="0" distL="114300" distR="114300" simplePos="0" relativeHeight="251665408" behindDoc="0" locked="0" layoutInCell="1" allowOverlap="1" wp14:anchorId="317E495C" wp14:editId="54D10EB6">
          <wp:simplePos x="0" y="0"/>
          <wp:positionH relativeFrom="column">
            <wp:posOffset>-538309</wp:posOffset>
          </wp:positionH>
          <wp:positionV relativeFrom="paragraph">
            <wp:posOffset>-539112</wp:posOffset>
          </wp:positionV>
          <wp:extent cx="1044000" cy="166237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9601174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000" cy="1662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599">
      <w:rPr>
        <w:i/>
        <w:iCs/>
        <w:noProof/>
        <w:sz w:val="16"/>
        <w:szCs w:val="16"/>
        <w:lang w:val="nl-BE" w:eastAsia="fr-BE"/>
      </w:rPr>
      <w:t xml:space="preserve">   </w:t>
    </w:r>
  </w:p>
  <w:p w14:paraId="06686069" w14:textId="77777777" w:rsidR="002A26AA" w:rsidRDefault="004F2FB7">
    <w:pPr>
      <w:pStyle w:val="En-tte"/>
    </w:pPr>
    <w:r>
      <w:rPr>
        <w:i/>
        <w:iCs/>
        <w:noProof/>
        <w:sz w:val="16"/>
        <w:szCs w:val="16"/>
        <w:lang w:val="nl-BE" w:eastAsia="fr-B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6.9pt;height:6.9pt" o:bullet="t">
        <v:imagedata r:id="rId1" o:title="li"/>
      </v:shape>
    </w:pict>
  </w:numPicBullet>
  <w:numPicBullet w:numPicBulletId="1">
    <w:pict>
      <v:shape id="_x0000_i1097" type="#_x0000_t75" style="width:4.6pt;height:4.6pt" o:bullet="t">
        <v:imagedata r:id="rId2" o:title="li"/>
      </v:shape>
    </w:pict>
  </w:numPicBullet>
  <w:abstractNum w:abstractNumId="0" w15:restartNumberingAfterBreak="0">
    <w:nsid w:val="37C53006"/>
    <w:multiLevelType w:val="hybridMultilevel"/>
    <w:tmpl w:val="2B0E1B42"/>
    <w:lvl w:ilvl="0" w:tplc="86C4A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26850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5444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425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1253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A93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4885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004E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FC8E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94068"/>
    <w:multiLevelType w:val="hybridMultilevel"/>
    <w:tmpl w:val="260A9832"/>
    <w:lvl w:ilvl="0" w:tplc="84925F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75A52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44C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41C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C9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FAC2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E0C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A42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ECB8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10BA9"/>
    <w:multiLevelType w:val="hybridMultilevel"/>
    <w:tmpl w:val="0C1E5CE0"/>
    <w:lvl w:ilvl="0" w:tplc="1E0C1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188F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2A00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E78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22D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A0C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1A28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72D3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067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E6E77"/>
    <w:multiLevelType w:val="hybridMultilevel"/>
    <w:tmpl w:val="5D84E9A2"/>
    <w:lvl w:ilvl="0" w:tplc="B51A3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8A5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9C04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E6C1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567E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C891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85D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3E3C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B059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B6DCC"/>
    <w:multiLevelType w:val="hybridMultilevel"/>
    <w:tmpl w:val="E826B9BE"/>
    <w:lvl w:ilvl="0" w:tplc="9F0AE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27C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DCD3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475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881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C0C0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B632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66C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A4DA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3714B"/>
    <w:multiLevelType w:val="hybridMultilevel"/>
    <w:tmpl w:val="B1F452FA"/>
    <w:lvl w:ilvl="0" w:tplc="ECECD798">
      <w:start w:val="1"/>
      <w:numFmt w:val="decimal"/>
      <w:lvlText w:val="%1."/>
      <w:lvlJc w:val="left"/>
      <w:pPr>
        <w:ind w:left="720" w:hanging="360"/>
      </w:pPr>
    </w:lvl>
    <w:lvl w:ilvl="1" w:tplc="81F632E8">
      <w:start w:val="1"/>
      <w:numFmt w:val="lowerLetter"/>
      <w:lvlText w:val="%2."/>
      <w:lvlJc w:val="left"/>
      <w:pPr>
        <w:ind w:left="1440" w:hanging="360"/>
      </w:pPr>
    </w:lvl>
    <w:lvl w:ilvl="2" w:tplc="6E042C86" w:tentative="1">
      <w:start w:val="1"/>
      <w:numFmt w:val="lowerRoman"/>
      <w:lvlText w:val="%3."/>
      <w:lvlJc w:val="right"/>
      <w:pPr>
        <w:ind w:left="2160" w:hanging="180"/>
      </w:pPr>
    </w:lvl>
    <w:lvl w:ilvl="3" w:tplc="79D8CA74" w:tentative="1">
      <w:start w:val="1"/>
      <w:numFmt w:val="decimal"/>
      <w:lvlText w:val="%4."/>
      <w:lvlJc w:val="left"/>
      <w:pPr>
        <w:ind w:left="2880" w:hanging="360"/>
      </w:pPr>
    </w:lvl>
    <w:lvl w:ilvl="4" w:tplc="7A92BC5E" w:tentative="1">
      <w:start w:val="1"/>
      <w:numFmt w:val="lowerLetter"/>
      <w:lvlText w:val="%5."/>
      <w:lvlJc w:val="left"/>
      <w:pPr>
        <w:ind w:left="3600" w:hanging="360"/>
      </w:pPr>
    </w:lvl>
    <w:lvl w:ilvl="5" w:tplc="DE8E9700" w:tentative="1">
      <w:start w:val="1"/>
      <w:numFmt w:val="lowerRoman"/>
      <w:lvlText w:val="%6."/>
      <w:lvlJc w:val="right"/>
      <w:pPr>
        <w:ind w:left="4320" w:hanging="180"/>
      </w:pPr>
    </w:lvl>
    <w:lvl w:ilvl="6" w:tplc="571064D2" w:tentative="1">
      <w:start w:val="1"/>
      <w:numFmt w:val="decimal"/>
      <w:lvlText w:val="%7."/>
      <w:lvlJc w:val="left"/>
      <w:pPr>
        <w:ind w:left="5040" w:hanging="360"/>
      </w:pPr>
    </w:lvl>
    <w:lvl w:ilvl="7" w:tplc="5254F5D2" w:tentative="1">
      <w:start w:val="1"/>
      <w:numFmt w:val="lowerLetter"/>
      <w:lvlText w:val="%8."/>
      <w:lvlJc w:val="left"/>
      <w:pPr>
        <w:ind w:left="5760" w:hanging="360"/>
      </w:pPr>
    </w:lvl>
    <w:lvl w:ilvl="8" w:tplc="2924CE6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EE"/>
    <w:rsid w:val="00004257"/>
    <w:rsid w:val="00016FE8"/>
    <w:rsid w:val="0002176E"/>
    <w:rsid w:val="00023DDA"/>
    <w:rsid w:val="0002731C"/>
    <w:rsid w:val="00027CFF"/>
    <w:rsid w:val="0003597E"/>
    <w:rsid w:val="00043364"/>
    <w:rsid w:val="00083524"/>
    <w:rsid w:val="000B29E1"/>
    <w:rsid w:val="000C2B80"/>
    <w:rsid w:val="001064F0"/>
    <w:rsid w:val="001531FD"/>
    <w:rsid w:val="00157E9A"/>
    <w:rsid w:val="00185148"/>
    <w:rsid w:val="001B1064"/>
    <w:rsid w:val="001C4E13"/>
    <w:rsid w:val="001E2F02"/>
    <w:rsid w:val="00221B0A"/>
    <w:rsid w:val="00221EDB"/>
    <w:rsid w:val="0023388B"/>
    <w:rsid w:val="00241E67"/>
    <w:rsid w:val="00252BEE"/>
    <w:rsid w:val="0029398F"/>
    <w:rsid w:val="00294BAE"/>
    <w:rsid w:val="002A26AA"/>
    <w:rsid w:val="002B4F5D"/>
    <w:rsid w:val="002B6717"/>
    <w:rsid w:val="002D4454"/>
    <w:rsid w:val="002E2B3D"/>
    <w:rsid w:val="002F118B"/>
    <w:rsid w:val="00300094"/>
    <w:rsid w:val="003432E6"/>
    <w:rsid w:val="0036236E"/>
    <w:rsid w:val="00380669"/>
    <w:rsid w:val="00391533"/>
    <w:rsid w:val="0039487B"/>
    <w:rsid w:val="003A208F"/>
    <w:rsid w:val="003B3256"/>
    <w:rsid w:val="004019F7"/>
    <w:rsid w:val="00401C73"/>
    <w:rsid w:val="00433050"/>
    <w:rsid w:val="00446A69"/>
    <w:rsid w:val="00486559"/>
    <w:rsid w:val="004B2771"/>
    <w:rsid w:val="004E6DC0"/>
    <w:rsid w:val="004F0B65"/>
    <w:rsid w:val="004F0EEF"/>
    <w:rsid w:val="004F2FB7"/>
    <w:rsid w:val="005075B8"/>
    <w:rsid w:val="00513AC1"/>
    <w:rsid w:val="00515D16"/>
    <w:rsid w:val="00516AB6"/>
    <w:rsid w:val="00522BE4"/>
    <w:rsid w:val="005406C3"/>
    <w:rsid w:val="00547857"/>
    <w:rsid w:val="005536EC"/>
    <w:rsid w:val="00575E28"/>
    <w:rsid w:val="005A1C9B"/>
    <w:rsid w:val="005B5541"/>
    <w:rsid w:val="005C18CD"/>
    <w:rsid w:val="005C455E"/>
    <w:rsid w:val="006112C7"/>
    <w:rsid w:val="00613549"/>
    <w:rsid w:val="00620B0E"/>
    <w:rsid w:val="006A30F4"/>
    <w:rsid w:val="006C0387"/>
    <w:rsid w:val="006C2B31"/>
    <w:rsid w:val="006C2F3D"/>
    <w:rsid w:val="006C70D5"/>
    <w:rsid w:val="006C7AAD"/>
    <w:rsid w:val="006D62CC"/>
    <w:rsid w:val="00700602"/>
    <w:rsid w:val="00714AA0"/>
    <w:rsid w:val="00747FE4"/>
    <w:rsid w:val="00750497"/>
    <w:rsid w:val="00753B91"/>
    <w:rsid w:val="007A2504"/>
    <w:rsid w:val="007C321A"/>
    <w:rsid w:val="007E1CAF"/>
    <w:rsid w:val="007F0660"/>
    <w:rsid w:val="007F1C02"/>
    <w:rsid w:val="008020A4"/>
    <w:rsid w:val="0080368C"/>
    <w:rsid w:val="008102B5"/>
    <w:rsid w:val="00827624"/>
    <w:rsid w:val="00846403"/>
    <w:rsid w:val="00851827"/>
    <w:rsid w:val="00861B76"/>
    <w:rsid w:val="00863810"/>
    <w:rsid w:val="008641E4"/>
    <w:rsid w:val="0086620F"/>
    <w:rsid w:val="00876ED8"/>
    <w:rsid w:val="00893927"/>
    <w:rsid w:val="008A2FEF"/>
    <w:rsid w:val="008B40AD"/>
    <w:rsid w:val="008C1244"/>
    <w:rsid w:val="008C3706"/>
    <w:rsid w:val="008C63CA"/>
    <w:rsid w:val="008D4E16"/>
    <w:rsid w:val="008E73DA"/>
    <w:rsid w:val="008F3F7E"/>
    <w:rsid w:val="00901371"/>
    <w:rsid w:val="009138A4"/>
    <w:rsid w:val="00922C7D"/>
    <w:rsid w:val="00954776"/>
    <w:rsid w:val="00966C52"/>
    <w:rsid w:val="00971334"/>
    <w:rsid w:val="009717F2"/>
    <w:rsid w:val="009972DF"/>
    <w:rsid w:val="009A7230"/>
    <w:rsid w:val="009B11CB"/>
    <w:rsid w:val="009C3419"/>
    <w:rsid w:val="009E4C5F"/>
    <w:rsid w:val="009E7074"/>
    <w:rsid w:val="009F7435"/>
    <w:rsid w:val="009F748D"/>
    <w:rsid w:val="009F7BF1"/>
    <w:rsid w:val="00A137D6"/>
    <w:rsid w:val="00A177CC"/>
    <w:rsid w:val="00A23F69"/>
    <w:rsid w:val="00A311D0"/>
    <w:rsid w:val="00A35F87"/>
    <w:rsid w:val="00A74411"/>
    <w:rsid w:val="00A80599"/>
    <w:rsid w:val="00AA38CA"/>
    <w:rsid w:val="00AB1133"/>
    <w:rsid w:val="00AC6723"/>
    <w:rsid w:val="00AC72A3"/>
    <w:rsid w:val="00AE0794"/>
    <w:rsid w:val="00AE6C2F"/>
    <w:rsid w:val="00AF186C"/>
    <w:rsid w:val="00B04C9B"/>
    <w:rsid w:val="00B07B95"/>
    <w:rsid w:val="00B21250"/>
    <w:rsid w:val="00B72383"/>
    <w:rsid w:val="00B94C66"/>
    <w:rsid w:val="00BA5FC1"/>
    <w:rsid w:val="00BB2C3D"/>
    <w:rsid w:val="00BB58FE"/>
    <w:rsid w:val="00BC7BF1"/>
    <w:rsid w:val="00C15530"/>
    <w:rsid w:val="00C27AA4"/>
    <w:rsid w:val="00C3205F"/>
    <w:rsid w:val="00C329F8"/>
    <w:rsid w:val="00C66673"/>
    <w:rsid w:val="00CB2EFF"/>
    <w:rsid w:val="00CB40DF"/>
    <w:rsid w:val="00CC769E"/>
    <w:rsid w:val="00CE0898"/>
    <w:rsid w:val="00CE0B11"/>
    <w:rsid w:val="00CF191C"/>
    <w:rsid w:val="00D32ED6"/>
    <w:rsid w:val="00D3680D"/>
    <w:rsid w:val="00D728F9"/>
    <w:rsid w:val="00D82155"/>
    <w:rsid w:val="00D84954"/>
    <w:rsid w:val="00D90B82"/>
    <w:rsid w:val="00DB214E"/>
    <w:rsid w:val="00DB44CD"/>
    <w:rsid w:val="00DE3EF4"/>
    <w:rsid w:val="00DF787A"/>
    <w:rsid w:val="00E01641"/>
    <w:rsid w:val="00E062E0"/>
    <w:rsid w:val="00E24F82"/>
    <w:rsid w:val="00E50838"/>
    <w:rsid w:val="00E52C21"/>
    <w:rsid w:val="00E5343F"/>
    <w:rsid w:val="00E6037A"/>
    <w:rsid w:val="00E6386D"/>
    <w:rsid w:val="00E9156C"/>
    <w:rsid w:val="00EA34CB"/>
    <w:rsid w:val="00EA4E65"/>
    <w:rsid w:val="00EB7D7A"/>
    <w:rsid w:val="00ED0ACF"/>
    <w:rsid w:val="00EF2932"/>
    <w:rsid w:val="00F00AE7"/>
    <w:rsid w:val="00F00FDB"/>
    <w:rsid w:val="00F023FB"/>
    <w:rsid w:val="00F0319A"/>
    <w:rsid w:val="00F16350"/>
    <w:rsid w:val="00F2456B"/>
    <w:rsid w:val="00F66796"/>
    <w:rsid w:val="00F75792"/>
    <w:rsid w:val="00F93218"/>
    <w:rsid w:val="00F938ED"/>
    <w:rsid w:val="00F96663"/>
    <w:rsid w:val="00F96B63"/>
    <w:rsid w:val="00FC7083"/>
    <w:rsid w:val="00FF5DDB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2852C95"/>
  <w15:chartTrackingRefBased/>
  <w15:docId w15:val="{45B83908-0FCE-4B66-8899-6B649395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fr-BE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BEE"/>
    <w:pPr>
      <w:spacing w:line="259" w:lineRule="auto"/>
    </w:pPr>
    <w:rPr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185148"/>
    <w:pPr>
      <w:keepNext/>
      <w:keepLines/>
      <w:spacing w:before="240" w:after="0" w:line="312" w:lineRule="auto"/>
      <w:outlineLvl w:val="0"/>
    </w:pPr>
    <w:rPr>
      <w:rFonts w:ascii="Open Sans Condensed Light" w:eastAsiaTheme="majorEastAsia" w:hAnsi="Open Sans Condensed Light" w:cstheme="majorBidi"/>
      <w:caps/>
      <w:color w:val="17746F" w:themeColor="accent1" w:themeShade="BF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5148"/>
    <w:pPr>
      <w:keepNext/>
      <w:keepLines/>
      <w:spacing w:before="240" w:after="0" w:line="312" w:lineRule="auto"/>
      <w:outlineLvl w:val="1"/>
    </w:pPr>
    <w:rPr>
      <w:rFonts w:ascii="Open Sans Condensed Light" w:eastAsiaTheme="majorEastAsia" w:hAnsi="Open Sans Condensed Light" w:cstheme="majorBidi"/>
      <w:caps/>
      <w:color w:val="17746F" w:themeColor="accent1" w:themeShade="BF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1244"/>
    <w:pPr>
      <w:keepNext/>
      <w:keepLines/>
      <w:spacing w:before="160" w:after="0" w:line="312" w:lineRule="auto"/>
      <w:outlineLvl w:val="2"/>
    </w:pPr>
    <w:rPr>
      <w:rFonts w:ascii="Open Sans Condensed Light" w:eastAsiaTheme="majorEastAsia" w:hAnsi="Open Sans Condensed Light" w:cstheme="majorBidi"/>
      <w:color w:val="1F9C95"/>
      <w:sz w:val="30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85148"/>
    <w:pPr>
      <w:keepNext/>
      <w:keepLines/>
      <w:spacing w:before="40" w:after="0" w:line="312" w:lineRule="auto"/>
      <w:outlineLvl w:val="3"/>
    </w:pPr>
    <w:rPr>
      <w:rFonts w:ascii="Open Sans Condensed Light" w:eastAsiaTheme="majorEastAsia" w:hAnsi="Open Sans Condensed Light" w:cstheme="majorBidi"/>
      <w:i/>
      <w:iCs/>
      <w:color w:val="17746F" w:themeColor="accent1" w:themeShade="BF"/>
      <w:sz w:val="2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5D16"/>
    <w:pPr>
      <w:spacing w:line="312" w:lineRule="auto"/>
      <w:ind w:left="720"/>
      <w:contextualSpacing/>
    </w:pPr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15D16"/>
    <w:rPr>
      <w:color w:val="1F9C95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85148"/>
    <w:rPr>
      <w:rFonts w:ascii="Open Sans Condensed Light" w:eastAsiaTheme="majorEastAsia" w:hAnsi="Open Sans Condensed Light" w:cstheme="majorBidi"/>
      <w:caps/>
      <w:color w:val="17746F" w:themeColor="accent1" w:themeShade="BF"/>
      <w:sz w:val="5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85148"/>
    <w:rPr>
      <w:rFonts w:ascii="Open Sans Condensed Light" w:eastAsiaTheme="majorEastAsia" w:hAnsi="Open Sans Condensed Light" w:cstheme="majorBidi"/>
      <w:caps/>
      <w:color w:val="17746F" w:themeColor="accent1" w:themeShade="BF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C1244"/>
    <w:rPr>
      <w:rFonts w:ascii="Open Sans Condensed Light" w:eastAsiaTheme="majorEastAsia" w:hAnsi="Open Sans Condensed Light" w:cstheme="majorBidi"/>
      <w:color w:val="1F9C95"/>
      <w:sz w:val="30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85148"/>
    <w:rPr>
      <w:rFonts w:ascii="Open Sans Condensed Light" w:eastAsiaTheme="majorEastAsia" w:hAnsi="Open Sans Condensed Light" w:cstheme="majorBidi"/>
      <w:i/>
      <w:iCs/>
      <w:color w:val="17746F" w:themeColor="accent1" w:themeShade="BF"/>
      <w:sz w:val="28"/>
    </w:rPr>
  </w:style>
  <w:style w:type="paragraph" w:styleId="Titre">
    <w:name w:val="Title"/>
    <w:basedOn w:val="Normal"/>
    <w:next w:val="Normal"/>
    <w:link w:val="TitreCar"/>
    <w:uiPriority w:val="10"/>
    <w:qFormat/>
    <w:rsid w:val="00185148"/>
    <w:pPr>
      <w:spacing w:after="0" w:line="240" w:lineRule="auto"/>
      <w:contextualSpacing/>
      <w:jc w:val="center"/>
    </w:pPr>
    <w:rPr>
      <w:rFonts w:ascii="Open Sans Condensed Light" w:eastAsiaTheme="majorEastAsia" w:hAnsi="Open Sans Condensed Light" w:cstheme="majorBidi"/>
      <w:color w:val="1F9C95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5148"/>
    <w:rPr>
      <w:rFonts w:ascii="Open Sans Condensed Light" w:eastAsiaTheme="majorEastAsia" w:hAnsi="Open Sans Condensed Light" w:cstheme="majorBidi"/>
      <w:color w:val="1F9C95"/>
      <w:spacing w:val="-10"/>
      <w:kern w:val="28"/>
      <w:sz w:val="76"/>
      <w:szCs w:val="56"/>
    </w:rPr>
  </w:style>
  <w:style w:type="paragraph" w:styleId="En-tte">
    <w:name w:val="header"/>
    <w:basedOn w:val="Normal"/>
    <w:link w:val="En-tteCar"/>
    <w:uiPriority w:val="99"/>
    <w:unhideWhenUsed/>
    <w:rsid w:val="00433050"/>
    <w:pPr>
      <w:tabs>
        <w:tab w:val="center" w:pos="4536"/>
        <w:tab w:val="right" w:pos="9072"/>
      </w:tabs>
      <w:spacing w:after="0" w:line="240" w:lineRule="auto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433050"/>
    <w:rPr>
      <w:rFonts w:ascii="Open Sans" w:hAnsi="Open Sans"/>
      <w:color w:val="404040" w:themeColor="text1" w:themeTint="BF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33050"/>
    <w:pPr>
      <w:tabs>
        <w:tab w:val="center" w:pos="4536"/>
        <w:tab w:val="right" w:pos="9072"/>
      </w:tabs>
      <w:spacing w:after="0" w:line="240" w:lineRule="auto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433050"/>
    <w:rPr>
      <w:rFonts w:ascii="Open Sans" w:hAnsi="Open Sans"/>
      <w:color w:val="404040" w:themeColor="text1" w:themeTint="BF"/>
      <w:sz w:val="20"/>
    </w:rPr>
  </w:style>
  <w:style w:type="character" w:styleId="Textedelespacerserv">
    <w:name w:val="Placeholder Text"/>
    <w:basedOn w:val="Policepardfaut"/>
    <w:uiPriority w:val="99"/>
    <w:semiHidden/>
    <w:rsid w:val="00513AC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0A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0AE7"/>
    <w:rPr>
      <w:rFonts w:ascii="Segoe UI" w:hAnsi="Segoe UI" w:cs="Segoe UI"/>
      <w:color w:val="404040" w:themeColor="text1" w:themeTint="BF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7C321A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C321A"/>
    <w:rPr>
      <w:rFonts w:eastAsiaTheme="minorEastAsia"/>
      <w:lang w:val="en-US"/>
    </w:rPr>
  </w:style>
  <w:style w:type="character" w:customStyle="1" w:styleId="Onopgelostemelding1">
    <w:name w:val="Onopgeloste melding1"/>
    <w:basedOn w:val="Policepardfaut"/>
    <w:uiPriority w:val="99"/>
    <w:semiHidden/>
    <w:unhideWhenUsed/>
    <w:rsid w:val="00613549"/>
    <w:rPr>
      <w:color w:val="605E5C"/>
      <w:shd w:val="clear" w:color="auto" w:fill="E1DFDD"/>
    </w:rPr>
  </w:style>
  <w:style w:type="character" w:styleId="Accentuationlgre">
    <w:name w:val="Subtle Emphasis"/>
    <w:basedOn w:val="Policepardfaut"/>
    <w:uiPriority w:val="19"/>
    <w:qFormat/>
    <w:rsid w:val="00E6037A"/>
    <w:rPr>
      <w:i/>
      <w:iCs/>
      <w:color w:val="404040" w:themeColor="text1" w:themeTint="B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311D0"/>
    <w:pPr>
      <w:spacing w:line="259" w:lineRule="auto"/>
      <w:outlineLvl w:val="9"/>
    </w:pPr>
    <w:rPr>
      <w:rFonts w:asciiTheme="majorHAnsi" w:hAnsiTheme="majorHAnsi"/>
      <w:caps w:val="0"/>
      <w:sz w:val="32"/>
      <w:lang w:val="fr-BE" w:eastAsia="fr-BE"/>
    </w:rPr>
  </w:style>
  <w:style w:type="paragraph" w:styleId="TM2">
    <w:name w:val="toc 2"/>
    <w:basedOn w:val="Normal"/>
    <w:next w:val="Normal"/>
    <w:autoRedefine/>
    <w:uiPriority w:val="39"/>
    <w:unhideWhenUsed/>
    <w:rsid w:val="00A311D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311D0"/>
    <w:pPr>
      <w:spacing w:after="100"/>
      <w:ind w:left="440"/>
    </w:pPr>
  </w:style>
  <w:style w:type="character" w:styleId="Mentionnonrsolue">
    <w:name w:val="Unresolved Mention"/>
    <w:basedOn w:val="Policepardfaut"/>
    <w:uiPriority w:val="99"/>
    <w:rsid w:val="004F2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3.png"/><Relationship Id="rId18" Type="http://schemas.openxmlformats.org/officeDocument/2006/relationships/image" Target="cid:image002.png@01D7F288.900093F0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aedesvl.be/ondersteuning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E\DigitalVision%20S.&#224;.r.l\Aedes%20Group%20-%20AedesIT\PrivatePublic\00%20-%20AedesIT\Templates\Aedes%20IT%20Document.dotx" TargetMode="External"/></Relationships>
</file>

<file path=word/theme/theme1.xml><?xml version="1.0" encoding="utf-8"?>
<a:theme xmlns:a="http://schemas.openxmlformats.org/drawingml/2006/main" name="Aedes IT">
  <a:themeElements>
    <a:clrScheme name="Aedes IT">
      <a:dk1>
        <a:sysClr val="windowText" lastClr="000000"/>
      </a:dk1>
      <a:lt1>
        <a:sysClr val="window" lastClr="FFFFFF"/>
      </a:lt1>
      <a:dk2>
        <a:srgbClr val="484F4F"/>
      </a:dk2>
      <a:lt2>
        <a:srgbClr val="E7E6E6"/>
      </a:lt2>
      <a:accent1>
        <a:srgbClr val="1F9C95"/>
      </a:accent1>
      <a:accent2>
        <a:srgbClr val="21354E"/>
      </a:accent2>
      <a:accent3>
        <a:srgbClr val="A5A5A5"/>
      </a:accent3>
      <a:accent4>
        <a:srgbClr val="FFC000"/>
      </a:accent4>
      <a:accent5>
        <a:srgbClr val="4472C4"/>
      </a:accent5>
      <a:accent6>
        <a:srgbClr val="C55A11"/>
      </a:accent6>
      <a:hlink>
        <a:srgbClr val="1F9C95"/>
      </a:hlink>
      <a:folHlink>
        <a:srgbClr val="21354E"/>
      </a:folHlink>
    </a:clrScheme>
    <a:fontScheme name="Aedes IT">
      <a:majorFont>
        <a:latin typeface="Open Sans Condensed Light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olivier.kohnen@aedesit.com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F9C7AD57942E42A749C8807C25376D" ma:contentTypeVersion="12" ma:contentTypeDescription="Create a new document." ma:contentTypeScope="" ma:versionID="9f8bbcd11b5f3059088f0337aaa936f9">
  <xsd:schema xmlns:xsd="http://www.w3.org/2001/XMLSchema" xmlns:xs="http://www.w3.org/2001/XMLSchema" xmlns:p="http://schemas.microsoft.com/office/2006/metadata/properties" xmlns:ns2="35aae5bd-800f-464b-b097-0b0ea5408bf8" xmlns:ns3="c27bb30e-8561-45dd-9ad5-ab6d21ea8c6b" targetNamespace="http://schemas.microsoft.com/office/2006/metadata/properties" ma:root="true" ma:fieldsID="589fb6608a9c90c21aaca357ce261273" ns2:_="" ns3:_="">
    <xsd:import namespace="35aae5bd-800f-464b-b097-0b0ea5408bf8"/>
    <xsd:import namespace="c27bb30e-8561-45dd-9ad5-ab6d21ea8c6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ae5bd-800f-464b-b097-0b0ea5408b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bb30e-8561-45dd-9ad5-ab6d21ea8c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5aae5bd-800f-464b-b097-0b0ea5408bf8">REXEUXNSSS7H-641112966-14232</_dlc_DocId>
    <_dlc_DocIdUrl xmlns="35aae5bd-800f-464b-b097-0b0ea5408bf8">
      <Url>https://aedesit2.sharepoint.com/sites/AedesGroup/_layouts/15/DocIdRedir.aspx?ID=REXEUXNSSS7H-641112966-14232</Url>
      <Description>REXEUXNSSS7H-641112966-14232</Description>
    </_dlc_DocIdUrl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7E9944-708C-40F4-84F7-68E25FF65D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CD376D-C4E5-497E-A7E6-B50212EEB1D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B49BAA-9B39-43E8-9A3C-0C0A81B6CFC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5E0D50-A4CC-4B22-9FBE-A7F1461E8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ae5bd-800f-464b-b097-0b0ea5408bf8"/>
    <ds:schemaRef ds:uri="c27bb30e-8561-45dd-9ad5-ab6d21ea8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CF368AE-761A-4E08-A88D-B446A894CE79}">
  <ds:schemaRefs>
    <ds:schemaRef ds:uri="http://schemas.microsoft.com/office/2006/metadata/properties"/>
    <ds:schemaRef ds:uri="http://schemas.microsoft.com/office/infopath/2007/PartnerControls"/>
    <ds:schemaRef ds:uri="35aae5bd-800f-464b-b097-0b0ea5408b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Aedes IT Document.dotx</Template>
  <TotalTime>0</TotalTime>
  <Pages>8</Pages>
  <Words>599</Words>
  <Characters>3295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Installatie AedGA/Insurance Manager bij de makelaar</vt:lpstr>
      <vt:lpstr>Installatie AedGA/Insurance Manager bij de makelaar</vt:lpstr>
      <vt:lpstr>Connexion employé courtier</vt:lpstr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Installatie AedGA/Insurance Manager bij de makelaar</dc:title>
  <dc:subject>Installatiegids voor de makelaar</dc:subject>
  <dc:creator/>
  <cp:lastModifiedBy>Benjamin Martens</cp:lastModifiedBy>
  <cp:revision>3</cp:revision>
  <cp:lastPrinted>2014-09-02T10:35:00Z</cp:lastPrinted>
  <dcterms:created xsi:type="dcterms:W3CDTF">2021-12-17T12:57:00Z</dcterms:created>
  <dcterms:modified xsi:type="dcterms:W3CDTF">2021-12-17T12:57:00Z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0x010100E6F9C7AD57942E42A749C8807C25376D</vt:lpwstr>
  </property>
  <property fmtid="{D5CDD505-2E9C-101B-9397-08002B2CF9AE}" pid="3" name="_dlc_DocIdItemGuid">
    <vt:lpwstr>9274265c-ff83-4279-b754-71fadd49874b</vt:lpwstr>
  </property>
</Properties>
</file>