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3477A" w14:textId="77777777" w:rsidR="00851827" w:rsidRDefault="005B5541" w:rsidP="009E7074">
      <w:pPr>
        <w:pStyle w:val="Sansinterligne"/>
        <w:spacing w:before="40" w:after="40"/>
        <w:rPr>
          <w:lang w:val="fr-BE"/>
        </w:rPr>
      </w:pPr>
      <w:r>
        <w:rPr>
          <w:noProof/>
          <w:color w:val="FFFFFF" w:themeColor="background1"/>
          <w:sz w:val="72"/>
          <w:szCs w:val="72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14EAE" wp14:editId="0F442C6D">
                <wp:simplePos x="0" y="0"/>
                <wp:positionH relativeFrom="column">
                  <wp:posOffset>46355</wp:posOffset>
                </wp:positionH>
                <wp:positionV relativeFrom="paragraph">
                  <wp:posOffset>4773295</wp:posOffset>
                </wp:positionV>
                <wp:extent cx="5052060" cy="714375"/>
                <wp:effectExtent l="0" t="0" r="0" b="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06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01794" w14:textId="77777777" w:rsidR="009E7074" w:rsidRPr="009A7230" w:rsidRDefault="00C3205F" w:rsidP="00547857">
                            <w:pPr>
                              <w:spacing w:after="0"/>
                              <w:jc w:val="right"/>
                              <w:rPr>
                                <w:caps/>
                                <w:color w:val="484F4F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84F4F" w:themeColor="text2"/>
                                  <w:sz w:val="20"/>
                                  <w:szCs w:val="20"/>
                                  <w:lang w:val="en-US"/>
                                </w:rPr>
                                <w:alias w:val="Author"/>
                                <w:tag w:val=""/>
                                <w:id w:val="781854249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52BEE">
                                  <w:rPr>
                                    <w:caps/>
                                    <w:color w:val="484F4F" w:themeColor="text2"/>
                                    <w:sz w:val="20"/>
                                    <w:szCs w:val="20"/>
                                    <w:lang w:val="en-US"/>
                                  </w:rPr>
                                  <w:t>Jan Weber</w:t>
                                </w:r>
                              </w:sdtContent>
                            </w:sdt>
                          </w:p>
                          <w:p w14:paraId="71854BC0" w14:textId="394A3580" w:rsidR="00876ED8" w:rsidRPr="00E9156C" w:rsidRDefault="003A208F" w:rsidP="00E24F82">
                            <w:pPr>
                              <w:spacing w:after="100" w:afterAutospacing="1"/>
                              <w:jc w:val="right"/>
                              <w:rPr>
                                <w:i/>
                                <w:color w:val="808080" w:themeColor="background1" w:themeShade="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Décembre</w:t>
                            </w:r>
                            <w:proofErr w:type="spellEnd"/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252BEE">
                              <w:rPr>
                                <w:i/>
                                <w:color w:val="808080" w:themeColor="background1" w:themeShade="8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14EAE" id="_x0000_t202" coordsize="21600,21600" o:spt="202" path="m,l,21600r21600,l21600,xe">
                <v:stroke joinstyle="miter"/>
                <v:path gradientshapeok="t" o:connecttype="rect"/>
              </v:shapetype>
              <v:shape id="Text Box 408" o:spid="_x0000_s1026" type="#_x0000_t202" style="position:absolute;margin-left:3.65pt;margin-top:375.85pt;width:397.8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" filled="f" stroked="f" strokeweight=".5pt">
                <v:textbox>
                  <w:txbxContent>
                    <w:p w14:paraId="0FB01794" w14:textId="77777777" w:rsidR="009E7074" w:rsidRPr="009A7230" w:rsidRDefault="00C3205F" w:rsidP="00547857">
                      <w:pPr>
                        <w:spacing w:after="0"/>
                        <w:jc w:val="right"/>
                        <w:rPr>
                          <w:caps/>
                          <w:color w:val="484F4F" w:themeColor="text2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caps/>
                            <w:color w:val="484F4F" w:themeColor="text2"/>
                            <w:sz w:val="20"/>
                            <w:szCs w:val="20"/>
                            <w:lang w:val="en-US"/>
                          </w:rPr>
                          <w:alias w:val="Author"/>
                          <w:tag w:val=""/>
                          <w:id w:val="781854249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252BEE">
                            <w:rPr>
                              <w:caps/>
                              <w:color w:val="484F4F" w:themeColor="text2"/>
                              <w:sz w:val="20"/>
                              <w:szCs w:val="20"/>
                              <w:lang w:val="en-US"/>
                            </w:rPr>
                            <w:t>Jan Weber</w:t>
                          </w:r>
                        </w:sdtContent>
                      </w:sdt>
                    </w:p>
                    <w:p w14:paraId="71854BC0" w14:textId="394A3580" w:rsidR="00876ED8" w:rsidRPr="00E9156C" w:rsidRDefault="003A208F" w:rsidP="00E24F82">
                      <w:pPr>
                        <w:spacing w:after="100" w:afterAutospacing="1"/>
                        <w:jc w:val="right"/>
                        <w:rPr>
                          <w:i/>
                          <w:color w:val="808080" w:themeColor="background1" w:themeShade="80"/>
                          <w:lang w:val="en-US"/>
                        </w:rPr>
                      </w:pPr>
                      <w:proofErr w:type="spellStart"/>
                      <w:r>
                        <w:rPr>
                          <w:i/>
                          <w:color w:val="808080" w:themeColor="background1" w:themeShade="80"/>
                        </w:rPr>
                        <w:t>Décembre</w:t>
                      </w:r>
                      <w:proofErr w:type="spellEnd"/>
                      <w:r>
                        <w:rPr>
                          <w:i/>
                          <w:color w:val="808080" w:themeColor="background1" w:themeShade="80"/>
                        </w:rPr>
                        <w:t xml:space="preserve"> </w:t>
                      </w:r>
                      <w:r w:rsidR="00252BEE">
                        <w:rPr>
                          <w:i/>
                          <w:color w:val="808080" w:themeColor="background1" w:themeShade="8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863810" w:rsidRPr="0002176E">
        <w:rPr>
          <w:noProof/>
          <w:color w:val="FFFFFF" w:themeColor="background1"/>
          <w:sz w:val="72"/>
          <w:szCs w:val="72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690273" wp14:editId="688FE019">
                <wp:simplePos x="0" y="0"/>
                <wp:positionH relativeFrom="margin">
                  <wp:posOffset>-130175</wp:posOffset>
                </wp:positionH>
                <wp:positionV relativeFrom="paragraph">
                  <wp:posOffset>3119120</wp:posOffset>
                </wp:positionV>
                <wp:extent cx="5210175" cy="192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C3EFF" w14:textId="09007E58" w:rsidR="006C7AAD" w:rsidRPr="00252BEE" w:rsidRDefault="00C3205F" w:rsidP="00863810">
                            <w:pPr>
                              <w:spacing w:after="0" w:line="240" w:lineRule="auto"/>
                              <w:jc w:val="right"/>
                              <w:rPr>
                                <w:rFonts w:ascii="Open Sans Condensed Light" w:hAnsi="Open Sans Condensed Light" w:cs="Open Sans Condensed Light"/>
                                <w:color w:val="1F9C95"/>
                                <w:sz w:val="72"/>
                                <w:szCs w:val="72"/>
                                <w:lang w:val="fr-FR"/>
                              </w:rPr>
                            </w:pPr>
                            <w:sdt>
                              <w:sdtPr>
                                <w:rPr>
                                  <w:rFonts w:ascii="Open Sans Condensed Light" w:hAnsi="Open Sans Condensed Light" w:cs="Open Sans Condensed Light"/>
                                  <w:color w:val="1F9C95"/>
                                  <w:sz w:val="72"/>
                                  <w:szCs w:val="72"/>
                                  <w:lang w:val="fr-FR"/>
                                </w:rPr>
                                <w:alias w:val="Title"/>
                                <w:tag w:val=""/>
                                <w:id w:val="912280963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311D0">
                                  <w:rPr>
                                    <w:rFonts w:ascii="Open Sans Condensed Light" w:hAnsi="Open Sans Condensed Light" w:cs="Open Sans Condensed Light"/>
                                    <w:color w:val="1F9C95"/>
                                    <w:sz w:val="72"/>
                                    <w:szCs w:val="72"/>
                                    <w:lang w:val="fr-FR"/>
                                  </w:rPr>
                                  <w:t xml:space="preserve">Installation </w:t>
                                </w:r>
                                <w:proofErr w:type="spellStart"/>
                                <w:r w:rsidR="00A311D0">
                                  <w:rPr>
                                    <w:rFonts w:ascii="Open Sans Condensed Light" w:hAnsi="Open Sans Condensed Light" w:cs="Open Sans Condensed Light"/>
                                    <w:color w:val="1F9C95"/>
                                    <w:sz w:val="72"/>
                                    <w:szCs w:val="72"/>
                                    <w:lang w:val="fr-FR"/>
                                  </w:rPr>
                                  <w:t>AedGA</w:t>
                                </w:r>
                                <w:proofErr w:type="spellEnd"/>
                                <w:r w:rsidR="00A311D0">
                                  <w:rPr>
                                    <w:rFonts w:ascii="Open Sans Condensed Light" w:hAnsi="Open Sans Condensed Light" w:cs="Open Sans Condensed Light"/>
                                    <w:color w:val="1F9C95"/>
                                    <w:sz w:val="72"/>
                                    <w:szCs w:val="72"/>
                                    <w:lang w:val="fr-FR"/>
                                  </w:rPr>
                                  <w:t>/Insurance Manager chez le courtier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Open Sans Condensed Light" w:hAnsi="Open Sans Condensed Light" w:cs="Open Sans Condensed Light"/>
                                <w:sz w:val="36"/>
                                <w:szCs w:val="36"/>
                                <w:lang w:val="fr-FR"/>
                              </w:rPr>
                              <w:alias w:val="Subtitle"/>
                              <w:tag w:val=""/>
                              <w:id w:val="-51838787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5EA992A7" w14:textId="4329E29A" w:rsidR="006C7AAD" w:rsidRPr="00252BEE" w:rsidRDefault="00252BEE" w:rsidP="006C7AAD">
                                <w:pPr>
                                  <w:jc w:val="right"/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>Guide d’installation</w:t>
                                </w:r>
                                <w:r w:rsidR="003A208F"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pour le courtier</w:t>
                                </w:r>
                              </w:p>
                            </w:sdtContent>
                          </w:sdt>
                          <w:p w14:paraId="2A6BFE97" w14:textId="77777777" w:rsidR="006C7AAD" w:rsidRPr="00252BEE" w:rsidRDefault="006C7AAD" w:rsidP="006C7AAD">
                            <w:pPr>
                              <w:pBdr>
                                <w:bottom w:val="single" w:sz="4" w:space="1" w:color="D9D9D9" w:themeColor="background1" w:themeShade="D9"/>
                              </w:pBdr>
                              <w:jc w:val="right"/>
                              <w:rPr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0C12AC3E" w14:textId="77777777" w:rsidR="007C321A" w:rsidRPr="00252BEE" w:rsidRDefault="007C321A" w:rsidP="006C7AAD">
                            <w:pPr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0273" id="Text Box 2" o:spid="_x0000_s1027" type="#_x0000_t202" style="position:absolute;margin-left:-10.25pt;margin-top:245.6pt;width:410.25pt;height:15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" filled="f" stroked="f">
                <v:textbox>
                  <w:txbxContent>
                    <w:p w14:paraId="281C3EFF" w14:textId="09007E58" w:rsidR="006C7AAD" w:rsidRPr="00252BEE" w:rsidRDefault="00C3205F" w:rsidP="00863810">
                      <w:pPr>
                        <w:spacing w:after="0" w:line="240" w:lineRule="auto"/>
                        <w:jc w:val="right"/>
                        <w:rPr>
                          <w:rFonts w:ascii="Open Sans Condensed Light" w:hAnsi="Open Sans Condensed Light" w:cs="Open Sans Condensed Light"/>
                          <w:color w:val="1F9C95"/>
                          <w:sz w:val="72"/>
                          <w:szCs w:val="72"/>
                          <w:lang w:val="fr-FR"/>
                        </w:rPr>
                      </w:pPr>
                      <w:sdt>
                        <w:sdtPr>
                          <w:rPr>
                            <w:rFonts w:ascii="Open Sans Condensed Light" w:hAnsi="Open Sans Condensed Light" w:cs="Open Sans Condensed Light"/>
                            <w:color w:val="1F9C95"/>
                            <w:sz w:val="72"/>
                            <w:szCs w:val="72"/>
                            <w:lang w:val="fr-FR"/>
                          </w:rPr>
                          <w:alias w:val="Title"/>
                          <w:tag w:val=""/>
                          <w:id w:val="912280963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311D0">
                            <w:rPr>
                              <w:rFonts w:ascii="Open Sans Condensed Light" w:hAnsi="Open Sans Condensed Light" w:cs="Open Sans Condensed Light"/>
                              <w:color w:val="1F9C95"/>
                              <w:sz w:val="72"/>
                              <w:szCs w:val="72"/>
                              <w:lang w:val="fr-FR"/>
                            </w:rPr>
                            <w:t xml:space="preserve">Installation </w:t>
                          </w:r>
                          <w:proofErr w:type="spellStart"/>
                          <w:r w:rsidR="00A311D0">
                            <w:rPr>
                              <w:rFonts w:ascii="Open Sans Condensed Light" w:hAnsi="Open Sans Condensed Light" w:cs="Open Sans Condensed Light"/>
                              <w:color w:val="1F9C95"/>
                              <w:sz w:val="72"/>
                              <w:szCs w:val="72"/>
                              <w:lang w:val="fr-FR"/>
                            </w:rPr>
                            <w:t>AedGA</w:t>
                          </w:r>
                          <w:proofErr w:type="spellEnd"/>
                          <w:r w:rsidR="00A311D0">
                            <w:rPr>
                              <w:rFonts w:ascii="Open Sans Condensed Light" w:hAnsi="Open Sans Condensed Light" w:cs="Open Sans Condensed Light"/>
                              <w:color w:val="1F9C95"/>
                              <w:sz w:val="72"/>
                              <w:szCs w:val="72"/>
                              <w:lang w:val="fr-FR"/>
                            </w:rPr>
                            <w:t>/Insurance Manager chez le courtier</w:t>
                          </w:r>
                        </w:sdtContent>
                      </w:sdt>
                    </w:p>
                    <w:sdt>
                      <w:sdtPr>
                        <w:rPr>
                          <w:rFonts w:ascii="Open Sans Condensed Light" w:hAnsi="Open Sans Condensed Light" w:cs="Open Sans Condensed Light"/>
                          <w:sz w:val="36"/>
                          <w:szCs w:val="36"/>
                          <w:lang w:val="fr-FR"/>
                        </w:rPr>
                        <w:alias w:val="Subtitle"/>
                        <w:tag w:val=""/>
                        <w:id w:val="-51838787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5EA992A7" w14:textId="4329E29A" w:rsidR="006C7AAD" w:rsidRPr="00252BEE" w:rsidRDefault="00252BEE" w:rsidP="006C7AAD">
                          <w:pPr>
                            <w:jc w:val="right"/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</w:pPr>
                          <w:r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  <w:t>Guide d’installation</w:t>
                          </w:r>
                          <w:r w:rsidR="003A208F"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  <w:t xml:space="preserve"> pour le courtier</w:t>
                          </w:r>
                        </w:p>
                      </w:sdtContent>
                    </w:sdt>
                    <w:p w14:paraId="2A6BFE97" w14:textId="77777777" w:rsidR="006C7AAD" w:rsidRPr="00252BEE" w:rsidRDefault="006C7AAD" w:rsidP="006C7AAD">
                      <w:pPr>
                        <w:pBdr>
                          <w:bottom w:val="single" w:sz="4" w:space="1" w:color="D9D9D9" w:themeColor="background1" w:themeShade="D9"/>
                        </w:pBdr>
                        <w:jc w:val="right"/>
                        <w:rPr>
                          <w:sz w:val="36"/>
                          <w:szCs w:val="36"/>
                          <w:lang w:val="fr-FR"/>
                        </w:rPr>
                      </w:pPr>
                    </w:p>
                    <w:p w14:paraId="0C12AC3E" w14:textId="77777777" w:rsidR="007C321A" w:rsidRPr="00252BEE" w:rsidRDefault="007C321A" w:rsidP="006C7AAD">
                      <w:pPr>
                        <w:jc w:val="right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20A4" w:rsidRPr="00FF622F">
        <w:rPr>
          <w:lang w:val="fr-BE"/>
        </w:rPr>
        <w:t xml:space="preserve"> </w:t>
      </w:r>
    </w:p>
    <w:p w14:paraId="03B9C899" w14:textId="2C4897AD" w:rsidR="009E7074" w:rsidRDefault="009E7074" w:rsidP="00851827">
      <w:pPr>
        <w:rPr>
          <w:rFonts w:eastAsiaTheme="minorEastAsia"/>
        </w:rPr>
      </w:pPr>
    </w:p>
    <w:p w14:paraId="77EF9A44" w14:textId="3DFE1B6A" w:rsidR="00252BEE" w:rsidRDefault="00252BEE" w:rsidP="00851827">
      <w:pPr>
        <w:rPr>
          <w:rFonts w:eastAsiaTheme="minorEastAsia"/>
        </w:rPr>
      </w:pPr>
    </w:p>
    <w:p w14:paraId="586E7CF6" w14:textId="21BCBFD6" w:rsidR="00252BEE" w:rsidRDefault="00252BEE" w:rsidP="00851827">
      <w:pPr>
        <w:rPr>
          <w:rFonts w:eastAsiaTheme="minorEastAsia"/>
        </w:rPr>
      </w:pPr>
    </w:p>
    <w:p w14:paraId="61183FBE" w14:textId="7A525567" w:rsidR="00252BEE" w:rsidRDefault="00252BEE" w:rsidP="00851827">
      <w:pPr>
        <w:rPr>
          <w:rFonts w:eastAsiaTheme="minorEastAsia"/>
        </w:rPr>
      </w:pPr>
    </w:p>
    <w:p w14:paraId="43A35A83" w14:textId="6CD4246F" w:rsidR="00252BEE" w:rsidRDefault="00252BEE" w:rsidP="00851827">
      <w:pPr>
        <w:rPr>
          <w:rFonts w:eastAsiaTheme="minorEastAsia"/>
        </w:rPr>
      </w:pPr>
    </w:p>
    <w:p w14:paraId="2186B627" w14:textId="4806CB83" w:rsidR="00252BEE" w:rsidRDefault="00252BEE" w:rsidP="00851827">
      <w:pPr>
        <w:rPr>
          <w:rFonts w:eastAsiaTheme="minorEastAsia"/>
        </w:rPr>
      </w:pPr>
    </w:p>
    <w:p w14:paraId="47BA3628" w14:textId="4DBC8701" w:rsidR="00252BEE" w:rsidRDefault="00252BEE" w:rsidP="00851827">
      <w:pPr>
        <w:rPr>
          <w:rFonts w:eastAsiaTheme="minorEastAsia"/>
        </w:rPr>
      </w:pPr>
    </w:p>
    <w:p w14:paraId="54940F79" w14:textId="4F227431" w:rsidR="00252BEE" w:rsidRDefault="00252BEE" w:rsidP="00851827">
      <w:pPr>
        <w:rPr>
          <w:rFonts w:eastAsiaTheme="minorEastAsia"/>
        </w:rPr>
      </w:pPr>
    </w:p>
    <w:p w14:paraId="77D05077" w14:textId="0DABEF2D" w:rsidR="00252BEE" w:rsidRDefault="00252BEE" w:rsidP="00851827">
      <w:pPr>
        <w:rPr>
          <w:rFonts w:eastAsiaTheme="minorEastAsia"/>
        </w:rPr>
      </w:pPr>
    </w:p>
    <w:p w14:paraId="18035443" w14:textId="52C449AF" w:rsidR="00252BEE" w:rsidRDefault="00252BEE" w:rsidP="00851827">
      <w:pPr>
        <w:rPr>
          <w:rFonts w:eastAsiaTheme="minorEastAsia"/>
        </w:rPr>
      </w:pPr>
    </w:p>
    <w:p w14:paraId="4F4B9305" w14:textId="2153F57E" w:rsidR="00252BEE" w:rsidRDefault="00252BEE" w:rsidP="00851827">
      <w:pPr>
        <w:rPr>
          <w:rFonts w:eastAsiaTheme="minorEastAsia"/>
        </w:rPr>
      </w:pPr>
    </w:p>
    <w:p w14:paraId="2CFDB1F9" w14:textId="1BA17713" w:rsidR="00252BEE" w:rsidRDefault="00252BEE" w:rsidP="00851827">
      <w:pPr>
        <w:rPr>
          <w:rFonts w:eastAsiaTheme="minorEastAsia"/>
        </w:rPr>
      </w:pPr>
    </w:p>
    <w:p w14:paraId="1C61D0AC" w14:textId="6F8F15DF" w:rsidR="00252BEE" w:rsidRDefault="00252BEE" w:rsidP="00851827">
      <w:pPr>
        <w:rPr>
          <w:rFonts w:eastAsiaTheme="minorEastAsia"/>
        </w:rPr>
      </w:pPr>
    </w:p>
    <w:p w14:paraId="5F46FF7A" w14:textId="41C3C1B6" w:rsidR="00252BEE" w:rsidRDefault="00252BEE" w:rsidP="00851827">
      <w:pPr>
        <w:rPr>
          <w:rFonts w:eastAsiaTheme="minorEastAsia"/>
        </w:rPr>
      </w:pPr>
    </w:p>
    <w:p w14:paraId="0DEB4D85" w14:textId="17099819" w:rsidR="00252BEE" w:rsidRDefault="00252BEE" w:rsidP="00851827">
      <w:pPr>
        <w:rPr>
          <w:rFonts w:eastAsiaTheme="minorEastAsia"/>
        </w:rPr>
      </w:pPr>
    </w:p>
    <w:p w14:paraId="661CB412" w14:textId="76351132" w:rsidR="00252BEE" w:rsidRDefault="00252BEE" w:rsidP="00851827">
      <w:pPr>
        <w:rPr>
          <w:rFonts w:eastAsiaTheme="minorEastAsia"/>
        </w:rPr>
      </w:pPr>
    </w:p>
    <w:p w14:paraId="6CE19243" w14:textId="24B51225" w:rsidR="00252BEE" w:rsidRDefault="00252BEE" w:rsidP="00851827">
      <w:pPr>
        <w:rPr>
          <w:rFonts w:eastAsiaTheme="minorEastAsia"/>
        </w:rPr>
      </w:pPr>
    </w:p>
    <w:p w14:paraId="5185EE61" w14:textId="1A16F062" w:rsidR="00252BEE" w:rsidRDefault="00252BEE" w:rsidP="00851827">
      <w:pPr>
        <w:rPr>
          <w:rFonts w:eastAsiaTheme="minorEastAsia"/>
        </w:rPr>
      </w:pPr>
    </w:p>
    <w:p w14:paraId="7D109DB7" w14:textId="017F6594" w:rsidR="00252BEE" w:rsidRDefault="00252BEE" w:rsidP="00851827">
      <w:pPr>
        <w:rPr>
          <w:rFonts w:eastAsiaTheme="minorEastAsia"/>
        </w:rPr>
      </w:pPr>
    </w:p>
    <w:p w14:paraId="0F68880E" w14:textId="383837C9" w:rsidR="00252BEE" w:rsidRDefault="00252BEE" w:rsidP="00851827">
      <w:pPr>
        <w:rPr>
          <w:rFonts w:eastAsiaTheme="minorEastAsia"/>
        </w:rPr>
      </w:pPr>
    </w:p>
    <w:sdt>
      <w:sdtPr>
        <w:rPr>
          <w:lang w:val="fr-FR"/>
        </w:rPr>
        <w:id w:val="-27857273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5294877F" w14:textId="68DDFF62" w:rsidR="00A311D0" w:rsidRDefault="00A311D0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14:paraId="23012E02" w14:textId="0E81AF4B" w:rsidR="00C3205F" w:rsidRDefault="00A311D0">
          <w:pPr>
            <w:pStyle w:val="TM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fr-BE" w:eastAsia="fr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0036457" w:history="1">
            <w:r w:rsidR="00C3205F" w:rsidRPr="00F938ED">
              <w:rPr>
                <w:rStyle w:val="Lienhypertexte"/>
                <w:noProof/>
                <w:lang w:val="fr-BE"/>
              </w:rPr>
              <w:t>1.</w:t>
            </w:r>
            <w:r w:rsidR="00C3205F">
              <w:rPr>
                <w:rFonts w:eastAsiaTheme="minorEastAsia"/>
                <w:noProof/>
                <w:lang w:val="fr-BE" w:eastAsia="fr-BE"/>
              </w:rPr>
              <w:tab/>
            </w:r>
            <w:r w:rsidR="00C3205F" w:rsidRPr="00F938ED">
              <w:rPr>
                <w:rStyle w:val="Lienhypertexte"/>
                <w:noProof/>
                <w:lang w:val="fr-BE"/>
              </w:rPr>
              <w:t>Créer votre compte Aedes GALAXY</w:t>
            </w:r>
            <w:r w:rsidR="00C3205F">
              <w:rPr>
                <w:noProof/>
                <w:webHidden/>
              </w:rPr>
              <w:tab/>
            </w:r>
            <w:r w:rsidR="00C3205F">
              <w:rPr>
                <w:noProof/>
                <w:webHidden/>
              </w:rPr>
              <w:fldChar w:fldCharType="begin"/>
            </w:r>
            <w:r w:rsidR="00C3205F">
              <w:rPr>
                <w:noProof/>
                <w:webHidden/>
              </w:rPr>
              <w:instrText xml:space="preserve"> PAGEREF _Toc90036457 \h </w:instrText>
            </w:r>
            <w:r w:rsidR="00C3205F">
              <w:rPr>
                <w:noProof/>
                <w:webHidden/>
              </w:rPr>
            </w:r>
            <w:r w:rsidR="00C3205F">
              <w:rPr>
                <w:noProof/>
                <w:webHidden/>
              </w:rPr>
              <w:fldChar w:fldCharType="separate"/>
            </w:r>
            <w:r w:rsidR="00C3205F">
              <w:rPr>
                <w:noProof/>
                <w:webHidden/>
              </w:rPr>
              <w:t>3</w:t>
            </w:r>
            <w:r w:rsidR="00C3205F">
              <w:rPr>
                <w:noProof/>
                <w:webHidden/>
              </w:rPr>
              <w:fldChar w:fldCharType="end"/>
            </w:r>
          </w:hyperlink>
        </w:p>
        <w:p w14:paraId="7F4EC449" w14:textId="453E0B28" w:rsidR="00C3205F" w:rsidRDefault="00C3205F">
          <w:pPr>
            <w:pStyle w:val="TM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fr-BE" w:eastAsia="fr-BE"/>
            </w:rPr>
          </w:pPr>
          <w:hyperlink w:anchor="_Toc90036458" w:history="1">
            <w:r w:rsidRPr="00F938ED">
              <w:rPr>
                <w:rStyle w:val="Lienhypertexte"/>
                <w:noProof/>
                <w:lang w:val="fr-FR"/>
              </w:rPr>
              <w:t>2.</w:t>
            </w:r>
            <w:r>
              <w:rPr>
                <w:rFonts w:eastAsiaTheme="minorEastAsia"/>
                <w:noProof/>
                <w:lang w:val="fr-BE" w:eastAsia="fr-BE"/>
              </w:rPr>
              <w:tab/>
            </w:r>
            <w:r w:rsidRPr="00F938ED">
              <w:rPr>
                <w:rStyle w:val="Lienhypertexte"/>
                <w:noProof/>
                <w:lang w:val="fr-FR"/>
              </w:rPr>
              <w:t>Installation de l’application Aedes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_Toc90036458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D2241" w14:textId="0870958B" w:rsidR="00C3205F" w:rsidRDefault="00C3205F">
          <w:pPr>
            <w:pStyle w:val="TM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fr-BE" w:eastAsia="fr-BE"/>
            </w:rPr>
          </w:pPr>
          <w:hyperlink w:anchor="_Toc90036459" w:history="1">
            <w:r w:rsidRPr="00F938ED">
              <w:rPr>
                <w:rStyle w:val="Lienhypertexte"/>
                <w:noProof/>
                <w:lang w:val="fr-FR"/>
              </w:rPr>
              <w:t>3.</w:t>
            </w:r>
            <w:r>
              <w:rPr>
                <w:rFonts w:eastAsiaTheme="minorEastAsia"/>
                <w:noProof/>
                <w:lang w:val="fr-BE" w:eastAsia="fr-BE"/>
              </w:rPr>
              <w:tab/>
            </w:r>
            <w:r w:rsidRPr="00F938ED">
              <w:rPr>
                <w:rStyle w:val="Lienhypertexte"/>
                <w:noProof/>
                <w:lang w:val="fr-FR"/>
              </w:rPr>
              <w:t>Résolution de problèmes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_Toc90036459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7C34C" w14:textId="658EB986" w:rsidR="00C3205F" w:rsidRDefault="00C3205F">
          <w:pPr>
            <w:pStyle w:val="TM3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fr-BE" w:eastAsia="fr-BE"/>
            </w:rPr>
          </w:pPr>
          <w:hyperlink w:anchor="_Toc90036460" w:history="1">
            <w:r w:rsidRPr="00F938ED">
              <w:rPr>
                <w:rStyle w:val="Lienhypertexte"/>
                <w:noProof/>
                <w:lang w:val="fr-FR"/>
              </w:rPr>
              <w:t>a.</w:t>
            </w:r>
            <w:r>
              <w:rPr>
                <w:rFonts w:eastAsiaTheme="minorEastAsia"/>
                <w:noProof/>
                <w:lang w:val="fr-BE" w:eastAsia="fr-BE"/>
              </w:rPr>
              <w:tab/>
            </w:r>
            <w:r w:rsidRPr="00F938ED">
              <w:rPr>
                <w:rStyle w:val="Lienhypertexte"/>
                <w:noProof/>
                <w:lang w:val="fr-FR"/>
              </w:rPr>
              <w:t>Le système me demande mon mot de passe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_Toc90036460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C107A" w14:textId="76EB8505" w:rsidR="00C3205F" w:rsidRDefault="00C3205F">
          <w:pPr>
            <w:pStyle w:val="TM3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fr-BE" w:eastAsia="fr-BE"/>
            </w:rPr>
          </w:pPr>
          <w:hyperlink w:anchor="_Toc90036461" w:history="1">
            <w:r w:rsidRPr="00F938ED">
              <w:rPr>
                <w:rStyle w:val="Lienhypertexte"/>
                <w:noProof/>
                <w:lang w:val="fr-FR"/>
              </w:rPr>
              <w:t>b.</w:t>
            </w:r>
            <w:r>
              <w:rPr>
                <w:rFonts w:eastAsiaTheme="minorEastAsia"/>
                <w:noProof/>
                <w:lang w:val="fr-BE" w:eastAsia="fr-BE"/>
              </w:rPr>
              <w:tab/>
            </w:r>
            <w:r w:rsidRPr="00F938ED">
              <w:rPr>
                <w:rStyle w:val="Lienhypertexte"/>
                <w:noProof/>
                <w:lang w:val="fr-FR"/>
              </w:rPr>
              <w:t>Problème de lancement de l’application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_Toc90036461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EE7F5" w14:textId="3610F84E" w:rsidR="00A311D0" w:rsidRDefault="00A311D0">
          <w:r>
            <w:rPr>
              <w:b/>
              <w:bCs/>
              <w:lang w:val="fr-FR"/>
            </w:rPr>
            <w:fldChar w:fldCharType="end"/>
          </w:r>
        </w:p>
      </w:sdtContent>
    </w:sdt>
    <w:p w14:paraId="6B2858A4" w14:textId="7434CC15" w:rsidR="00A311D0" w:rsidRDefault="00A311D0" w:rsidP="00A311D0"/>
    <w:p w14:paraId="288633AC" w14:textId="3F7912A5" w:rsidR="00A311D0" w:rsidRDefault="00A311D0" w:rsidP="00A311D0"/>
    <w:p w14:paraId="22CD1085" w14:textId="67879C9D" w:rsidR="00A311D0" w:rsidRDefault="00A311D0" w:rsidP="00A311D0"/>
    <w:p w14:paraId="58902EBE" w14:textId="0A6A17A1" w:rsidR="00A311D0" w:rsidRDefault="00A311D0" w:rsidP="00A311D0"/>
    <w:p w14:paraId="2319345C" w14:textId="6967AD05" w:rsidR="00A311D0" w:rsidRDefault="00A311D0" w:rsidP="00A311D0"/>
    <w:p w14:paraId="496599EB" w14:textId="2767E322" w:rsidR="00A311D0" w:rsidRDefault="00A311D0" w:rsidP="00A311D0"/>
    <w:p w14:paraId="57815735" w14:textId="0DBA60E6" w:rsidR="00A311D0" w:rsidRDefault="00A311D0" w:rsidP="00A311D0"/>
    <w:p w14:paraId="4223FE25" w14:textId="09D1CFF6" w:rsidR="00A311D0" w:rsidRDefault="00A311D0" w:rsidP="00A311D0"/>
    <w:p w14:paraId="5123B4A2" w14:textId="4A6535A8" w:rsidR="00A311D0" w:rsidRDefault="00A311D0" w:rsidP="00A311D0"/>
    <w:p w14:paraId="27C85223" w14:textId="09E0C6BD" w:rsidR="00A311D0" w:rsidRDefault="00A311D0" w:rsidP="00A311D0"/>
    <w:p w14:paraId="0F34F663" w14:textId="40BBBE71" w:rsidR="00A311D0" w:rsidRDefault="00A311D0" w:rsidP="00A311D0"/>
    <w:p w14:paraId="7D85D136" w14:textId="6F98FC35" w:rsidR="00A311D0" w:rsidRDefault="00A311D0" w:rsidP="00A311D0"/>
    <w:p w14:paraId="5B10712B" w14:textId="34551F86" w:rsidR="00A311D0" w:rsidRDefault="00A311D0" w:rsidP="00A311D0"/>
    <w:p w14:paraId="40A725E8" w14:textId="458B8BC5" w:rsidR="00A311D0" w:rsidRDefault="00A311D0" w:rsidP="00A311D0"/>
    <w:p w14:paraId="157DD917" w14:textId="5CF1953C" w:rsidR="00A311D0" w:rsidRDefault="00A311D0" w:rsidP="00A311D0"/>
    <w:p w14:paraId="3AF6FE68" w14:textId="7F8C8E65" w:rsidR="00A311D0" w:rsidRDefault="00A311D0" w:rsidP="00A311D0"/>
    <w:p w14:paraId="4E3FA82F" w14:textId="6723E301" w:rsidR="00A311D0" w:rsidRDefault="00A311D0" w:rsidP="00A311D0"/>
    <w:p w14:paraId="66C8891C" w14:textId="39531014" w:rsidR="00A311D0" w:rsidRDefault="00A311D0" w:rsidP="00A311D0"/>
    <w:p w14:paraId="429C9D6A" w14:textId="77777777" w:rsidR="00A311D0" w:rsidRDefault="00A311D0" w:rsidP="00A311D0"/>
    <w:p w14:paraId="5FC0EFEC" w14:textId="13322AEF" w:rsidR="00252BEE" w:rsidRPr="007E1CAF" w:rsidRDefault="00613549" w:rsidP="00B21250">
      <w:pPr>
        <w:pStyle w:val="Titre2"/>
        <w:numPr>
          <w:ilvl w:val="0"/>
          <w:numId w:val="5"/>
        </w:numPr>
        <w:rPr>
          <w:lang w:val="fr-BE"/>
        </w:rPr>
      </w:pPr>
      <w:bookmarkStart w:id="0" w:name="_Toc90036457"/>
      <w:r w:rsidRPr="007E1CAF">
        <w:rPr>
          <w:lang w:val="fr-BE"/>
        </w:rPr>
        <w:t xml:space="preserve">Créer </w:t>
      </w:r>
      <w:r w:rsidR="008D4E16">
        <w:rPr>
          <w:lang w:val="fr-BE"/>
        </w:rPr>
        <w:t>v</w:t>
      </w:r>
      <w:r w:rsidRPr="007E1CAF">
        <w:rPr>
          <w:lang w:val="fr-BE"/>
        </w:rPr>
        <w:t>o</w:t>
      </w:r>
      <w:r w:rsidR="00A311D0" w:rsidRPr="007E1CAF">
        <w:rPr>
          <w:lang w:val="fr-BE"/>
        </w:rPr>
        <w:t xml:space="preserve">tre compte Aedes </w:t>
      </w:r>
      <w:r w:rsidR="007E1CAF" w:rsidRPr="007E1CAF">
        <w:rPr>
          <w:lang w:val="fr-BE"/>
        </w:rPr>
        <w:t>G</w:t>
      </w:r>
      <w:r w:rsidR="007E1CAF">
        <w:rPr>
          <w:lang w:val="fr-BE"/>
        </w:rPr>
        <w:t>ALAXY</w:t>
      </w:r>
      <w:bookmarkEnd w:id="0"/>
    </w:p>
    <w:p w14:paraId="0145F690" w14:textId="6D12C820" w:rsidR="00A311D0" w:rsidRDefault="00613549" w:rsidP="00F0319A">
      <w:pPr>
        <w:jc w:val="both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 xml:space="preserve">Afin de pouvoir créer votre compte, veuillez prendre contact avec </w:t>
      </w:r>
      <w:r w:rsidR="007E1CAF">
        <w:rPr>
          <w:sz w:val="18"/>
          <w:szCs w:val="18"/>
          <w:lang w:val="fr-FR"/>
        </w:rPr>
        <w:t>un membre Aedes</w:t>
      </w:r>
      <w:r w:rsidR="00A311D0">
        <w:rPr>
          <w:sz w:val="18"/>
          <w:szCs w:val="18"/>
          <w:lang w:val="fr-FR"/>
        </w:rPr>
        <w:t xml:space="preserve"> à votre disposition :</w:t>
      </w:r>
    </w:p>
    <w:p w14:paraId="44F158D1" w14:textId="77777777" w:rsidR="00A311D0" w:rsidRDefault="00A311D0" w:rsidP="00A311D0">
      <w:pPr>
        <w:pStyle w:val="Paragraphedeliste"/>
        <w:numPr>
          <w:ilvl w:val="0"/>
          <w:numId w:val="6"/>
        </w:numPr>
        <w:jc w:val="both"/>
        <w:rPr>
          <w:lang w:val="fr-FR"/>
        </w:rPr>
      </w:pPr>
      <w:r>
        <w:rPr>
          <w:lang w:val="fr-FR"/>
        </w:rPr>
        <w:t>Votre conseiller</w:t>
      </w:r>
    </w:p>
    <w:p w14:paraId="255C327D" w14:textId="03FFDA91" w:rsidR="00A311D0" w:rsidRDefault="00A311D0" w:rsidP="00A311D0">
      <w:pPr>
        <w:pStyle w:val="Paragraphedeliste"/>
        <w:numPr>
          <w:ilvl w:val="0"/>
          <w:numId w:val="6"/>
        </w:numPr>
        <w:jc w:val="both"/>
        <w:rPr>
          <w:lang w:val="fr-FR"/>
        </w:rPr>
      </w:pPr>
      <w:r>
        <w:rPr>
          <w:lang w:val="fr-FR"/>
        </w:rPr>
        <w:t>Arnaud Dubois – 081/71.55.47</w:t>
      </w:r>
      <w:r w:rsidR="00380669">
        <w:rPr>
          <w:lang w:val="fr-FR"/>
        </w:rPr>
        <w:t xml:space="preserve"> – </w:t>
      </w:r>
      <w:hyperlink r:id="rId13" w:history="1">
        <w:r w:rsidR="00380669" w:rsidRPr="007F1C02">
          <w:rPr>
            <w:rStyle w:val="Lienhypertexte"/>
            <w:lang w:val="fr-FR"/>
          </w:rPr>
          <w:t>arnaud.dubois@aedesgroup.be</w:t>
        </w:r>
      </w:hyperlink>
      <w:r w:rsidR="00380669">
        <w:rPr>
          <w:lang w:val="fr-FR"/>
        </w:rPr>
        <w:t xml:space="preserve"> </w:t>
      </w:r>
    </w:p>
    <w:p w14:paraId="5C1B09A1" w14:textId="1C016578" w:rsidR="00252BEE" w:rsidRPr="00A311D0" w:rsidRDefault="00A311D0" w:rsidP="00A311D0">
      <w:pPr>
        <w:pStyle w:val="Paragraphedeliste"/>
        <w:numPr>
          <w:ilvl w:val="0"/>
          <w:numId w:val="6"/>
        </w:numPr>
        <w:jc w:val="both"/>
        <w:rPr>
          <w:lang w:val="fr-FR"/>
        </w:rPr>
      </w:pPr>
      <w:r>
        <w:rPr>
          <w:lang w:val="fr-FR"/>
        </w:rPr>
        <w:t>Valérie Estievenart – 081/</w:t>
      </w:r>
      <w:r w:rsidR="00380669">
        <w:rPr>
          <w:lang w:val="fr-FR"/>
        </w:rPr>
        <w:t xml:space="preserve">46.80.99 – </w:t>
      </w:r>
      <w:hyperlink r:id="rId14" w:history="1">
        <w:r w:rsidR="00380669" w:rsidRPr="007F1C02">
          <w:rPr>
            <w:rStyle w:val="Lienhypertexte"/>
            <w:lang w:val="fr-FR"/>
          </w:rPr>
          <w:t>valerie.estievenart@aedesgroup.be</w:t>
        </w:r>
      </w:hyperlink>
      <w:r w:rsidR="00380669">
        <w:rPr>
          <w:lang w:val="fr-FR"/>
        </w:rPr>
        <w:t xml:space="preserve">  </w:t>
      </w:r>
    </w:p>
    <w:p w14:paraId="7977EDE0" w14:textId="66B2B0B9" w:rsidR="00613549" w:rsidRDefault="00613549" w:rsidP="00F0319A">
      <w:pPr>
        <w:jc w:val="both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Celui-ci vous enverra un Email qui vous permet</w:t>
      </w:r>
      <w:r w:rsidR="007E1CAF">
        <w:rPr>
          <w:sz w:val="18"/>
          <w:szCs w:val="18"/>
          <w:lang w:val="fr-FR"/>
        </w:rPr>
        <w:t>tra</w:t>
      </w:r>
      <w:r>
        <w:rPr>
          <w:sz w:val="18"/>
          <w:szCs w:val="18"/>
          <w:lang w:val="fr-FR"/>
        </w:rPr>
        <w:t xml:space="preserve"> de créer un compte Aedes Galaxy.</w:t>
      </w:r>
    </w:p>
    <w:p w14:paraId="21B9EB6D" w14:textId="09B9B17C" w:rsidR="007E1CAF" w:rsidRDefault="007E1CAF" w:rsidP="007E1CAF">
      <w:pPr>
        <w:jc w:val="both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En ouvrant ce</w:t>
      </w:r>
      <w:r w:rsidR="009E4C5F">
        <w:rPr>
          <w:sz w:val="18"/>
          <w:szCs w:val="18"/>
          <w:lang w:val="fr-FR"/>
        </w:rPr>
        <w:t>t</w:t>
      </w:r>
      <w:r>
        <w:rPr>
          <w:sz w:val="18"/>
          <w:szCs w:val="18"/>
          <w:lang w:val="fr-FR"/>
        </w:rPr>
        <w:t xml:space="preserve"> </w:t>
      </w:r>
      <w:r w:rsidR="009E4C5F">
        <w:rPr>
          <w:sz w:val="18"/>
          <w:szCs w:val="18"/>
          <w:lang w:val="fr-FR"/>
        </w:rPr>
        <w:t>E</w:t>
      </w:r>
      <w:r>
        <w:rPr>
          <w:sz w:val="18"/>
          <w:szCs w:val="18"/>
          <w:lang w:val="fr-FR"/>
        </w:rPr>
        <w:t>mail</w:t>
      </w:r>
      <w:r w:rsidR="00613549">
        <w:rPr>
          <w:sz w:val="18"/>
          <w:szCs w:val="18"/>
          <w:lang w:val="fr-FR"/>
        </w:rPr>
        <w:t xml:space="preserve">, vous pouvez cliquer sur un lien qui vous dirigera vers le </w:t>
      </w:r>
      <w:r w:rsidR="00613549" w:rsidRPr="007E1CAF">
        <w:rPr>
          <w:b/>
          <w:bCs/>
          <w:sz w:val="18"/>
          <w:szCs w:val="18"/>
          <w:lang w:val="fr-FR"/>
        </w:rPr>
        <w:t>formulaire</w:t>
      </w:r>
      <w:r w:rsidR="00613549">
        <w:rPr>
          <w:sz w:val="18"/>
          <w:szCs w:val="18"/>
          <w:lang w:val="fr-FR"/>
        </w:rPr>
        <w:t xml:space="preserve"> de création de compte.</w:t>
      </w:r>
      <w:r>
        <w:rPr>
          <w:sz w:val="18"/>
          <w:szCs w:val="18"/>
          <w:lang w:val="fr-FR"/>
        </w:rPr>
        <w:t xml:space="preserve"> </w:t>
      </w:r>
      <w:r w:rsidR="00613549">
        <w:rPr>
          <w:sz w:val="18"/>
          <w:szCs w:val="18"/>
          <w:lang w:val="fr-FR"/>
        </w:rPr>
        <w:t xml:space="preserve">Sur ce formulaire, vous devez </w:t>
      </w:r>
      <w:r>
        <w:rPr>
          <w:sz w:val="18"/>
          <w:szCs w:val="18"/>
          <w:lang w:val="fr-FR"/>
        </w:rPr>
        <w:t>définir</w:t>
      </w:r>
      <w:r w:rsidR="00613549">
        <w:rPr>
          <w:sz w:val="18"/>
          <w:szCs w:val="18"/>
          <w:lang w:val="fr-FR"/>
        </w:rPr>
        <w:t xml:space="preserve"> un </w:t>
      </w:r>
      <w:r w:rsidR="00613549" w:rsidRPr="007E1CAF">
        <w:rPr>
          <w:b/>
          <w:bCs/>
          <w:sz w:val="18"/>
          <w:szCs w:val="18"/>
          <w:lang w:val="fr-FR"/>
        </w:rPr>
        <w:t>nom d’utilisateur</w:t>
      </w:r>
      <w:r w:rsidR="00613549">
        <w:rPr>
          <w:sz w:val="18"/>
          <w:szCs w:val="18"/>
          <w:lang w:val="fr-FR"/>
        </w:rPr>
        <w:t xml:space="preserve"> ainsi qu’un </w:t>
      </w:r>
      <w:r w:rsidR="00613549" w:rsidRPr="007E1CAF">
        <w:rPr>
          <w:b/>
          <w:bCs/>
          <w:sz w:val="18"/>
          <w:szCs w:val="18"/>
          <w:lang w:val="fr-FR"/>
        </w:rPr>
        <w:t>mot de passe</w:t>
      </w:r>
      <w:r w:rsidR="00613549">
        <w:rPr>
          <w:sz w:val="18"/>
          <w:szCs w:val="18"/>
          <w:lang w:val="fr-FR"/>
        </w:rPr>
        <w:t>.</w:t>
      </w:r>
      <w:r>
        <w:rPr>
          <w:sz w:val="18"/>
          <w:szCs w:val="18"/>
          <w:lang w:val="fr-FR"/>
        </w:rPr>
        <w:t xml:space="preserve"> </w:t>
      </w:r>
      <w:r w:rsidRPr="00252BEE">
        <w:rPr>
          <w:sz w:val="18"/>
          <w:szCs w:val="18"/>
          <w:lang w:val="fr-FR"/>
        </w:rPr>
        <w:t xml:space="preserve">Ce mot de passe doit avoir une longueur minimale de 10 </w:t>
      </w:r>
      <w:r>
        <w:rPr>
          <w:sz w:val="18"/>
          <w:szCs w:val="18"/>
          <w:lang w:val="fr-FR"/>
        </w:rPr>
        <w:t>caractères</w:t>
      </w:r>
      <w:r w:rsidRPr="00252BEE">
        <w:rPr>
          <w:sz w:val="18"/>
          <w:szCs w:val="18"/>
          <w:lang w:val="fr-FR"/>
        </w:rPr>
        <w:t>, contenir des lettres minuscules et majuscules, des nombres ainsi que des caractères non-alphanumériques.</w:t>
      </w:r>
    </w:p>
    <w:p w14:paraId="543640AF" w14:textId="720A31BC" w:rsidR="00FC7083" w:rsidRPr="00252BEE" w:rsidRDefault="00FC7083" w:rsidP="00252BEE">
      <w:pPr>
        <w:rPr>
          <w:sz w:val="18"/>
          <w:szCs w:val="18"/>
          <w:lang w:val="fr-FR"/>
        </w:rPr>
      </w:pPr>
      <w:r w:rsidRPr="00FC7083">
        <w:rPr>
          <w:noProof/>
          <w:sz w:val="18"/>
          <w:szCs w:val="18"/>
          <w:lang w:val="fr-FR"/>
        </w:rPr>
        <w:drawing>
          <wp:inline distT="0" distB="0" distL="0" distR="0" wp14:anchorId="0C22FD8C" wp14:editId="3A1494A7">
            <wp:extent cx="2680335" cy="3952738"/>
            <wp:effectExtent l="0" t="0" r="5715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1804" cy="396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4B9F" w14:textId="3D205C67" w:rsidR="00252BEE" w:rsidRPr="00252BEE" w:rsidRDefault="007E1CAF" w:rsidP="00F0319A">
      <w:pPr>
        <w:jc w:val="both"/>
        <w:rPr>
          <w:sz w:val="18"/>
          <w:szCs w:val="18"/>
          <w:lang w:val="fr-FR"/>
        </w:rPr>
      </w:pPr>
      <w:r w:rsidRPr="00221EDB">
        <w:rPr>
          <w:b/>
          <w:bCs/>
          <w:color w:val="FF0000"/>
          <w:sz w:val="18"/>
          <w:szCs w:val="18"/>
          <w:lang w:val="fr-FR"/>
        </w:rPr>
        <w:t>/!\</w:t>
      </w:r>
      <w:r>
        <w:rPr>
          <w:b/>
          <w:bCs/>
          <w:color w:val="FF0000"/>
          <w:sz w:val="18"/>
          <w:szCs w:val="18"/>
          <w:lang w:val="fr-FR"/>
        </w:rPr>
        <w:t xml:space="preserve"> </w:t>
      </w:r>
      <w:r w:rsidR="00613549">
        <w:rPr>
          <w:sz w:val="18"/>
          <w:szCs w:val="18"/>
          <w:lang w:val="fr-FR"/>
        </w:rPr>
        <w:t xml:space="preserve">Veuillez bien sauvegarder les </w:t>
      </w:r>
      <w:r w:rsidR="00F0319A">
        <w:rPr>
          <w:sz w:val="18"/>
          <w:szCs w:val="18"/>
          <w:lang w:val="fr-FR"/>
        </w:rPr>
        <w:t>informations</w:t>
      </w:r>
      <w:r w:rsidR="00613549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de connexion </w:t>
      </w:r>
      <w:r w:rsidR="00613549">
        <w:rPr>
          <w:sz w:val="18"/>
          <w:szCs w:val="18"/>
          <w:lang w:val="fr-FR"/>
        </w:rPr>
        <w:t xml:space="preserve">que vous venez </w:t>
      </w:r>
      <w:r>
        <w:rPr>
          <w:sz w:val="18"/>
          <w:szCs w:val="18"/>
          <w:lang w:val="fr-FR"/>
        </w:rPr>
        <w:t>de définir</w:t>
      </w:r>
      <w:r w:rsidR="00252BEE" w:rsidRPr="00252BEE">
        <w:rPr>
          <w:sz w:val="18"/>
          <w:szCs w:val="18"/>
          <w:lang w:val="fr-FR"/>
        </w:rPr>
        <w:t>.</w:t>
      </w:r>
    </w:p>
    <w:p w14:paraId="288FFB95" w14:textId="1C33114A" w:rsidR="00613549" w:rsidRDefault="00613549" w:rsidP="00613549">
      <w:pPr>
        <w:pStyle w:val="Titre2"/>
        <w:numPr>
          <w:ilvl w:val="0"/>
          <w:numId w:val="5"/>
        </w:numPr>
        <w:rPr>
          <w:lang w:val="fr-FR"/>
        </w:rPr>
      </w:pPr>
      <w:bookmarkStart w:id="1" w:name="_Toc90036458"/>
      <w:r>
        <w:rPr>
          <w:lang w:val="fr-FR"/>
        </w:rPr>
        <w:lastRenderedPageBreak/>
        <w:t xml:space="preserve">Installation </w:t>
      </w:r>
      <w:r w:rsidR="008D4E16">
        <w:rPr>
          <w:lang w:val="fr-FR"/>
        </w:rPr>
        <w:t xml:space="preserve">de </w:t>
      </w:r>
      <w:r w:rsidR="007E1CAF">
        <w:rPr>
          <w:lang w:val="fr-FR"/>
        </w:rPr>
        <w:t>l’application</w:t>
      </w:r>
      <w:r>
        <w:rPr>
          <w:lang w:val="fr-FR"/>
        </w:rPr>
        <w:t xml:space="preserve"> Aedes</w:t>
      </w:r>
      <w:bookmarkEnd w:id="1"/>
    </w:p>
    <w:p w14:paraId="042C1057" w14:textId="04A535DB" w:rsidR="00613549" w:rsidRPr="00083524" w:rsidRDefault="00613549" w:rsidP="00613549">
      <w:pPr>
        <w:rPr>
          <w:sz w:val="18"/>
          <w:szCs w:val="18"/>
          <w:lang w:val="fr-FR"/>
        </w:rPr>
      </w:pPr>
      <w:r w:rsidRPr="00083524">
        <w:rPr>
          <w:sz w:val="18"/>
          <w:szCs w:val="18"/>
          <w:lang w:val="fr-FR"/>
        </w:rPr>
        <w:t xml:space="preserve">Après avoir reçu le mail de confirmation de la création de votre compte, vous pouvez vous diriger vers </w:t>
      </w:r>
      <w:hyperlink r:id="rId16" w:history="1">
        <w:r w:rsidRPr="00083524">
          <w:rPr>
            <w:rStyle w:val="Lienhypertexte"/>
            <w:sz w:val="18"/>
            <w:szCs w:val="18"/>
            <w:lang w:val="fr-FR"/>
          </w:rPr>
          <w:t>http://www.aedessa.be/support</w:t>
        </w:r>
      </w:hyperlink>
      <w:r w:rsidRPr="00083524">
        <w:rPr>
          <w:sz w:val="18"/>
          <w:szCs w:val="18"/>
          <w:lang w:val="fr-FR"/>
        </w:rPr>
        <w:t xml:space="preserve"> et télécharger le fichier d’installation de l’application.</w:t>
      </w:r>
    </w:p>
    <w:p w14:paraId="510FBCF8" w14:textId="55EDA582" w:rsidR="00613549" w:rsidRPr="00083524" w:rsidRDefault="00E6037A" w:rsidP="00E6037A">
      <w:pPr>
        <w:jc w:val="center"/>
        <w:rPr>
          <w:sz w:val="18"/>
          <w:szCs w:val="18"/>
          <w:lang w:val="fr-FR"/>
        </w:rPr>
      </w:pPr>
      <w:r>
        <w:rPr>
          <w:noProof/>
          <w:sz w:val="18"/>
          <w:szCs w:val="18"/>
          <w:lang w:val="fr-FR"/>
        </w:rPr>
        <w:drawing>
          <wp:inline distT="0" distB="0" distL="0" distR="0" wp14:anchorId="676430FD" wp14:editId="11456207">
            <wp:extent cx="4503420" cy="10940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27" cy="10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21EB" w14:textId="0C42E6AE" w:rsidR="00613549" w:rsidRPr="00083524" w:rsidRDefault="00613549" w:rsidP="00613549">
      <w:pPr>
        <w:rPr>
          <w:sz w:val="18"/>
          <w:szCs w:val="18"/>
          <w:lang w:val="fr-FR"/>
        </w:rPr>
      </w:pPr>
      <w:r w:rsidRPr="00083524">
        <w:rPr>
          <w:sz w:val="18"/>
          <w:szCs w:val="18"/>
          <w:lang w:val="fr-FR"/>
        </w:rPr>
        <w:t>Lorsque le fichier a été téléchargé, vous pouvez lancer l’installation.</w:t>
      </w:r>
    </w:p>
    <w:p w14:paraId="6277C39B" w14:textId="7A06477F" w:rsidR="00613549" w:rsidRPr="00083524" w:rsidRDefault="00083524" w:rsidP="00F0319A">
      <w:pPr>
        <w:jc w:val="both"/>
        <w:rPr>
          <w:sz w:val="18"/>
          <w:szCs w:val="18"/>
          <w:lang w:val="fr-FR"/>
        </w:rPr>
      </w:pPr>
      <w:r w:rsidRPr="00083524">
        <w:rPr>
          <w:sz w:val="18"/>
          <w:szCs w:val="18"/>
          <w:lang w:val="fr-FR"/>
        </w:rPr>
        <w:t xml:space="preserve">En </w:t>
      </w:r>
      <w:r w:rsidR="00613549" w:rsidRPr="00083524">
        <w:rPr>
          <w:sz w:val="18"/>
          <w:szCs w:val="18"/>
          <w:lang w:val="fr-FR"/>
        </w:rPr>
        <w:t xml:space="preserve">premier lieu, le module d’impression sera installé. Ici, vous pouvez simplement laisser tous les paramètres par défaut et procéder à l’installation en appuyant chaque fois sur « Suivant » jusqu’à </w:t>
      </w:r>
      <w:r w:rsidRPr="00083524">
        <w:rPr>
          <w:sz w:val="18"/>
          <w:szCs w:val="18"/>
          <w:lang w:val="fr-FR"/>
        </w:rPr>
        <w:t>avoir terminé l’installation.</w:t>
      </w:r>
    </w:p>
    <w:p w14:paraId="05BEE09F" w14:textId="4DB4FEED" w:rsidR="00083524" w:rsidRPr="00083524" w:rsidRDefault="00083524" w:rsidP="00F0319A">
      <w:pPr>
        <w:jc w:val="both"/>
        <w:rPr>
          <w:sz w:val="18"/>
          <w:szCs w:val="18"/>
          <w:lang w:val="fr-FR"/>
        </w:rPr>
      </w:pPr>
      <w:r w:rsidRPr="00083524">
        <w:rPr>
          <w:sz w:val="18"/>
          <w:szCs w:val="18"/>
          <w:lang w:val="fr-FR"/>
        </w:rPr>
        <w:t xml:space="preserve">Puis vient l’installation de la connexion vers </w:t>
      </w:r>
      <w:r w:rsidR="007E1CAF">
        <w:rPr>
          <w:sz w:val="18"/>
          <w:szCs w:val="18"/>
          <w:lang w:val="fr-FR"/>
        </w:rPr>
        <w:t xml:space="preserve">l’application </w:t>
      </w:r>
      <w:r w:rsidRPr="00083524">
        <w:rPr>
          <w:sz w:val="18"/>
          <w:szCs w:val="18"/>
          <w:lang w:val="fr-FR"/>
        </w:rPr>
        <w:t>Aedes. Ici</w:t>
      </w:r>
      <w:r w:rsidR="007E1CAF">
        <w:rPr>
          <w:sz w:val="18"/>
          <w:szCs w:val="18"/>
          <w:lang w:val="fr-FR"/>
        </w:rPr>
        <w:t>,</w:t>
      </w:r>
      <w:r w:rsidRPr="00083524">
        <w:rPr>
          <w:sz w:val="18"/>
          <w:szCs w:val="18"/>
          <w:lang w:val="fr-FR"/>
        </w:rPr>
        <w:t xml:space="preserve"> </w:t>
      </w:r>
      <w:r w:rsidR="007E1CAF" w:rsidRPr="00083524">
        <w:rPr>
          <w:sz w:val="18"/>
          <w:szCs w:val="18"/>
          <w:lang w:val="fr-FR"/>
        </w:rPr>
        <w:t xml:space="preserve">les </w:t>
      </w:r>
      <w:r w:rsidR="007E1CAF">
        <w:rPr>
          <w:sz w:val="18"/>
          <w:szCs w:val="18"/>
          <w:lang w:val="fr-FR"/>
        </w:rPr>
        <w:t>informations</w:t>
      </w:r>
      <w:r w:rsidR="007E1CAF" w:rsidRPr="00083524">
        <w:rPr>
          <w:sz w:val="18"/>
          <w:szCs w:val="18"/>
          <w:lang w:val="fr-FR"/>
        </w:rPr>
        <w:t xml:space="preserve"> de connexion que vous avez créé lors de l’étape 1</w:t>
      </w:r>
      <w:r w:rsidR="007E1CAF">
        <w:rPr>
          <w:sz w:val="18"/>
          <w:szCs w:val="18"/>
          <w:lang w:val="fr-FR"/>
        </w:rPr>
        <w:t xml:space="preserve"> </w:t>
      </w:r>
      <w:r w:rsidRPr="00083524">
        <w:rPr>
          <w:sz w:val="18"/>
          <w:szCs w:val="18"/>
          <w:lang w:val="fr-FR"/>
        </w:rPr>
        <w:t>seront demandé</w:t>
      </w:r>
      <w:r w:rsidR="00F0319A">
        <w:rPr>
          <w:sz w:val="18"/>
          <w:szCs w:val="18"/>
          <w:lang w:val="fr-FR"/>
        </w:rPr>
        <w:t>es</w:t>
      </w:r>
      <w:r w:rsidRPr="00083524">
        <w:rPr>
          <w:sz w:val="18"/>
          <w:szCs w:val="18"/>
          <w:lang w:val="fr-FR"/>
        </w:rPr>
        <w:t>.</w:t>
      </w:r>
    </w:p>
    <w:p w14:paraId="10A487D9" w14:textId="5C8E893C" w:rsidR="00083524" w:rsidRPr="00083524" w:rsidRDefault="00083524" w:rsidP="00F0319A">
      <w:pPr>
        <w:jc w:val="both"/>
        <w:rPr>
          <w:sz w:val="18"/>
          <w:szCs w:val="18"/>
          <w:lang w:val="fr-FR"/>
        </w:rPr>
      </w:pPr>
      <w:r w:rsidRPr="00083524">
        <w:rPr>
          <w:sz w:val="18"/>
          <w:szCs w:val="18"/>
          <w:lang w:val="fr-FR"/>
        </w:rPr>
        <w:t xml:space="preserve">Vous pouvez entrer votre </w:t>
      </w:r>
      <w:r w:rsidRPr="00F0319A">
        <w:rPr>
          <w:b/>
          <w:bCs/>
          <w:sz w:val="18"/>
          <w:szCs w:val="18"/>
          <w:lang w:val="fr-FR"/>
        </w:rPr>
        <w:t>nom d’utilisateur</w:t>
      </w:r>
      <w:r w:rsidR="00F0319A">
        <w:rPr>
          <w:sz w:val="18"/>
          <w:szCs w:val="18"/>
          <w:lang w:val="fr-FR"/>
        </w:rPr>
        <w:t xml:space="preserve"> (précédemment créé)</w:t>
      </w:r>
      <w:r w:rsidRPr="00083524">
        <w:rPr>
          <w:sz w:val="18"/>
          <w:szCs w:val="18"/>
          <w:lang w:val="fr-FR"/>
        </w:rPr>
        <w:t xml:space="preserve"> suivi du suffixe </w:t>
      </w:r>
      <w:r w:rsidRPr="008D4E16">
        <w:rPr>
          <w:b/>
          <w:bCs/>
          <w:sz w:val="18"/>
          <w:szCs w:val="18"/>
          <w:lang w:val="fr-FR"/>
        </w:rPr>
        <w:t>@aedesgalaxy.be</w:t>
      </w:r>
      <w:r w:rsidRPr="00083524">
        <w:rPr>
          <w:sz w:val="18"/>
          <w:szCs w:val="18"/>
          <w:lang w:val="fr-FR"/>
        </w:rPr>
        <w:t xml:space="preserve"> et </w:t>
      </w:r>
      <w:r w:rsidRPr="008D4E16">
        <w:rPr>
          <w:b/>
          <w:bCs/>
          <w:sz w:val="18"/>
          <w:szCs w:val="18"/>
          <w:lang w:val="fr-FR"/>
        </w:rPr>
        <w:t>votre mot de passe</w:t>
      </w:r>
      <w:r w:rsidR="008D4E16">
        <w:rPr>
          <w:sz w:val="18"/>
          <w:szCs w:val="18"/>
          <w:lang w:val="fr-FR"/>
        </w:rPr>
        <w:t xml:space="preserve"> comme ci-dessous :</w:t>
      </w:r>
    </w:p>
    <w:p w14:paraId="7C80FF1B" w14:textId="2BB9D29C" w:rsidR="00FC7083" w:rsidRDefault="00FC7083" w:rsidP="00252BEE">
      <w:pPr>
        <w:rPr>
          <w:sz w:val="18"/>
          <w:szCs w:val="18"/>
          <w:lang w:val="fr-FR"/>
        </w:rPr>
      </w:pPr>
      <w:r w:rsidRPr="00FC7083">
        <w:rPr>
          <w:noProof/>
          <w:sz w:val="18"/>
          <w:szCs w:val="18"/>
          <w:lang w:val="fr-FR"/>
        </w:rPr>
        <w:drawing>
          <wp:inline distT="0" distB="0" distL="0" distR="0" wp14:anchorId="12D179CD" wp14:editId="093A59C2">
            <wp:extent cx="4324954" cy="2219635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DDCB" w14:textId="507F4097" w:rsidR="00FC7083" w:rsidRDefault="00083524" w:rsidP="00252BEE">
      <w:pPr>
        <w:rPr>
          <w:b/>
          <w:bCs/>
          <w:sz w:val="18"/>
          <w:szCs w:val="18"/>
          <w:lang w:val="fr-FR"/>
        </w:rPr>
      </w:pPr>
      <w:r w:rsidRPr="0039487B">
        <w:rPr>
          <w:b/>
          <w:bCs/>
          <w:sz w:val="18"/>
          <w:szCs w:val="18"/>
          <w:lang w:val="fr-FR"/>
        </w:rPr>
        <w:t xml:space="preserve">N’oubliez pas de cocher la case </w:t>
      </w:r>
      <w:r w:rsidR="006D62CC" w:rsidRPr="0039487B">
        <w:rPr>
          <w:b/>
          <w:bCs/>
          <w:sz w:val="18"/>
          <w:szCs w:val="18"/>
          <w:lang w:val="fr-FR"/>
        </w:rPr>
        <w:t>« </w:t>
      </w:r>
      <w:r w:rsidRPr="0039487B">
        <w:rPr>
          <w:b/>
          <w:bCs/>
          <w:sz w:val="18"/>
          <w:szCs w:val="18"/>
          <w:lang w:val="fr-FR"/>
        </w:rPr>
        <w:t>se souvenir de moi</w:t>
      </w:r>
      <w:r w:rsidR="006D62CC" w:rsidRPr="0039487B">
        <w:rPr>
          <w:b/>
          <w:bCs/>
          <w:sz w:val="18"/>
          <w:szCs w:val="18"/>
          <w:lang w:val="fr-FR"/>
        </w:rPr>
        <w:t> »</w:t>
      </w:r>
      <w:r w:rsidRPr="0039487B">
        <w:rPr>
          <w:b/>
          <w:bCs/>
          <w:sz w:val="18"/>
          <w:szCs w:val="18"/>
          <w:lang w:val="fr-FR"/>
        </w:rPr>
        <w:t xml:space="preserve"> sur l’écran ci-dessus.</w:t>
      </w:r>
    </w:p>
    <w:p w14:paraId="3BF3DC0D" w14:textId="77777777" w:rsidR="009E4C5F" w:rsidRDefault="009E4C5F" w:rsidP="009E4C5F">
      <w:pPr>
        <w:rPr>
          <w:sz w:val="18"/>
          <w:szCs w:val="18"/>
          <w:lang w:val="fr-FR"/>
        </w:rPr>
      </w:pPr>
      <w:r w:rsidRPr="00575E28">
        <w:rPr>
          <w:b/>
          <w:bCs/>
          <w:sz w:val="18"/>
          <w:szCs w:val="18"/>
          <w:lang w:val="fr-FR"/>
        </w:rPr>
        <w:t>Si la fenêtre ne permet pas de sauvegarde</w:t>
      </w:r>
      <w:r>
        <w:rPr>
          <w:b/>
          <w:bCs/>
          <w:sz w:val="18"/>
          <w:szCs w:val="18"/>
          <w:lang w:val="fr-FR"/>
        </w:rPr>
        <w:t>r ces données</w:t>
      </w:r>
      <w:r>
        <w:rPr>
          <w:sz w:val="18"/>
          <w:szCs w:val="18"/>
          <w:lang w:val="fr-FR"/>
        </w:rPr>
        <w:t>, o</w:t>
      </w:r>
      <w:r w:rsidRPr="00252BEE">
        <w:rPr>
          <w:sz w:val="18"/>
          <w:szCs w:val="18"/>
          <w:lang w:val="fr-FR"/>
        </w:rPr>
        <w:t>uvrir le Gestionnaire d’identification (</w:t>
      </w:r>
      <w:proofErr w:type="spellStart"/>
      <w:r w:rsidRPr="00207794">
        <w:rPr>
          <w:i/>
          <w:iCs/>
          <w:sz w:val="18"/>
          <w:szCs w:val="18"/>
          <w:lang w:val="fr-FR"/>
        </w:rPr>
        <w:t>Credential</w:t>
      </w:r>
      <w:proofErr w:type="spellEnd"/>
      <w:r w:rsidRPr="00207794">
        <w:rPr>
          <w:i/>
          <w:iCs/>
          <w:sz w:val="18"/>
          <w:szCs w:val="18"/>
          <w:lang w:val="fr-FR"/>
        </w:rPr>
        <w:t xml:space="preserve"> Manager</w:t>
      </w:r>
      <w:r w:rsidRPr="00252BEE">
        <w:rPr>
          <w:sz w:val="18"/>
          <w:szCs w:val="18"/>
          <w:lang w:val="fr-FR"/>
        </w:rPr>
        <w:t xml:space="preserve"> en anglais)</w:t>
      </w:r>
      <w:r>
        <w:rPr>
          <w:sz w:val="18"/>
          <w:szCs w:val="18"/>
          <w:lang w:val="fr-FR"/>
        </w:rPr>
        <w:t>, sélectionner sur « Informations d’identification Windows » puis « Ajouter une identification Windows ».</w:t>
      </w:r>
    </w:p>
    <w:p w14:paraId="154DB8B7" w14:textId="77777777" w:rsidR="009E4C5F" w:rsidRPr="00252BEE" w:rsidRDefault="009E4C5F" w:rsidP="009E4C5F">
      <w:pPr>
        <w:rPr>
          <w:sz w:val="18"/>
          <w:szCs w:val="18"/>
          <w:lang w:val="fr-FR"/>
        </w:rPr>
      </w:pPr>
      <w:r>
        <w:rPr>
          <w:noProof/>
          <w:sz w:val="18"/>
          <w:szCs w:val="18"/>
          <w:lang w:val="fr-FR"/>
        </w:rPr>
        <w:drawing>
          <wp:inline distT="0" distB="0" distL="0" distR="0" wp14:anchorId="5E2AF6D1" wp14:editId="314B9B00">
            <wp:extent cx="4724400" cy="1952625"/>
            <wp:effectExtent l="0" t="0" r="0" b="9525"/>
            <wp:docPr id="25" name="Pictur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FDB9" w14:textId="77777777" w:rsidR="009E4C5F" w:rsidRDefault="009E4C5F" w:rsidP="009E4C5F">
      <w:pPr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Créer</w:t>
      </w:r>
      <w:r w:rsidRPr="00252BEE">
        <w:rPr>
          <w:sz w:val="18"/>
          <w:szCs w:val="18"/>
          <w:lang w:val="fr-FR"/>
        </w:rPr>
        <w:t xml:space="preserve"> l’entrée suivant</w:t>
      </w:r>
      <w:r>
        <w:rPr>
          <w:sz w:val="18"/>
          <w:szCs w:val="18"/>
          <w:lang w:val="fr-FR"/>
        </w:rPr>
        <w:t>e en y indiquant le nom d’utilisateur suivi de @aedesgalaxy.be et le mot de passe défini par l’utilisateur :</w:t>
      </w:r>
    </w:p>
    <w:p w14:paraId="511999B8" w14:textId="77777777" w:rsidR="009E4C5F" w:rsidRDefault="009E4C5F" w:rsidP="009E4C5F">
      <w:pPr>
        <w:rPr>
          <w:sz w:val="18"/>
          <w:szCs w:val="18"/>
          <w:lang w:val="fr-FR"/>
        </w:rPr>
      </w:pPr>
      <w:r w:rsidRPr="00B21250">
        <w:rPr>
          <w:noProof/>
          <w:sz w:val="18"/>
          <w:szCs w:val="18"/>
          <w:lang w:val="fr-FR"/>
        </w:rPr>
        <w:drawing>
          <wp:inline distT="0" distB="0" distL="0" distR="0" wp14:anchorId="3C861821" wp14:editId="7F588E9D">
            <wp:extent cx="5400040" cy="2105660"/>
            <wp:effectExtent l="0" t="0" r="0" b="8890"/>
            <wp:docPr id="2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D213" w14:textId="7830897D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79176808" w14:textId="2206EDEC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7EE24315" w14:textId="1B1201B8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1CD8A139" w14:textId="3E3DB686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6090144F" w14:textId="2764F74A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676F88A7" w14:textId="477C7F52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0E2D370C" w14:textId="10EF3AA6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44A9A242" w14:textId="1FD6FEFB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160094A4" w14:textId="7A22BF6C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221696B6" w14:textId="51537358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097CE02C" w14:textId="7B784135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4F6A8756" w14:textId="4FAAA89F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6113C32A" w14:textId="1AC3C8BF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63F8FB76" w14:textId="08904B8B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22AEC314" w14:textId="0EC45BEC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1E072FCC" w14:textId="3FFE36D5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168A518A" w14:textId="4132FBD7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5BF44C55" w14:textId="49752F26" w:rsidR="008D4E16" w:rsidRDefault="008D4E16" w:rsidP="00252BEE">
      <w:pPr>
        <w:rPr>
          <w:b/>
          <w:bCs/>
          <w:sz w:val="18"/>
          <w:szCs w:val="18"/>
          <w:lang w:val="fr-FR"/>
        </w:rPr>
      </w:pPr>
    </w:p>
    <w:p w14:paraId="2F9E925B" w14:textId="77777777" w:rsidR="008D4E16" w:rsidRPr="0039487B" w:rsidRDefault="008D4E16" w:rsidP="00252BEE">
      <w:pPr>
        <w:rPr>
          <w:b/>
          <w:bCs/>
          <w:sz w:val="18"/>
          <w:szCs w:val="18"/>
          <w:lang w:val="fr-FR"/>
        </w:rPr>
      </w:pPr>
    </w:p>
    <w:p w14:paraId="31D58F8B" w14:textId="4EF75337" w:rsidR="00252BEE" w:rsidRDefault="0039487B" w:rsidP="00B21250">
      <w:pPr>
        <w:pStyle w:val="Titre2"/>
        <w:numPr>
          <w:ilvl w:val="0"/>
          <w:numId w:val="5"/>
        </w:numPr>
        <w:rPr>
          <w:lang w:val="fr-FR"/>
        </w:rPr>
      </w:pPr>
      <w:bookmarkStart w:id="2" w:name="_Toc90036459"/>
      <w:r>
        <w:rPr>
          <w:lang w:val="fr-FR"/>
        </w:rPr>
        <w:t>Résolution de problèmes</w:t>
      </w:r>
      <w:bookmarkEnd w:id="2"/>
    </w:p>
    <w:p w14:paraId="3242F49B" w14:textId="18C0DB2F" w:rsidR="00083524" w:rsidRDefault="00083524" w:rsidP="00083524">
      <w:pPr>
        <w:pStyle w:val="Titre3"/>
        <w:numPr>
          <w:ilvl w:val="1"/>
          <w:numId w:val="5"/>
        </w:numPr>
        <w:rPr>
          <w:lang w:val="fr-FR"/>
        </w:rPr>
      </w:pPr>
      <w:bookmarkStart w:id="3" w:name="_Toc90036460"/>
      <w:r>
        <w:rPr>
          <w:lang w:val="fr-FR"/>
        </w:rPr>
        <w:t>Le système me demande mon mot de passe</w:t>
      </w:r>
      <w:bookmarkEnd w:id="3"/>
    </w:p>
    <w:p w14:paraId="39A54D7A" w14:textId="63945912" w:rsidR="00083524" w:rsidRPr="00083524" w:rsidRDefault="00083524" w:rsidP="0039487B">
      <w:pPr>
        <w:jc w:val="both"/>
        <w:rPr>
          <w:sz w:val="18"/>
          <w:szCs w:val="18"/>
          <w:lang w:val="fr-FR"/>
        </w:rPr>
      </w:pPr>
      <w:r w:rsidRPr="00083524">
        <w:rPr>
          <w:sz w:val="18"/>
          <w:szCs w:val="18"/>
          <w:lang w:val="fr-FR"/>
        </w:rPr>
        <w:t xml:space="preserve">Si vous ne connaissez pas votre mot de passe, vous pouvez contacter </w:t>
      </w:r>
      <w:r w:rsidR="008D4E16">
        <w:rPr>
          <w:sz w:val="18"/>
          <w:szCs w:val="18"/>
          <w:lang w:val="fr-FR"/>
        </w:rPr>
        <w:t>prendre contact avec les personnes mentionnées ci-dessus</w:t>
      </w:r>
      <w:r w:rsidRPr="00083524">
        <w:rPr>
          <w:sz w:val="18"/>
          <w:szCs w:val="18"/>
          <w:lang w:val="fr-FR"/>
        </w:rPr>
        <w:t xml:space="preserve">. </w:t>
      </w:r>
      <w:r w:rsidR="008D4E16">
        <w:rPr>
          <w:sz w:val="18"/>
          <w:szCs w:val="18"/>
          <w:lang w:val="fr-FR"/>
        </w:rPr>
        <w:t>U</w:t>
      </w:r>
      <w:r w:rsidRPr="00083524">
        <w:rPr>
          <w:sz w:val="18"/>
          <w:szCs w:val="18"/>
          <w:lang w:val="fr-FR"/>
        </w:rPr>
        <w:t xml:space="preserve">n mail </w:t>
      </w:r>
      <w:r w:rsidR="008D4E16">
        <w:rPr>
          <w:sz w:val="18"/>
          <w:szCs w:val="18"/>
          <w:lang w:val="fr-FR"/>
        </w:rPr>
        <w:t>de réinitialisation du mot de passe vous sera alors envoyé</w:t>
      </w:r>
      <w:r w:rsidRPr="00083524">
        <w:rPr>
          <w:sz w:val="18"/>
          <w:szCs w:val="18"/>
          <w:lang w:val="fr-FR"/>
        </w:rPr>
        <w:t>.</w:t>
      </w:r>
    </w:p>
    <w:p w14:paraId="41E58403" w14:textId="7FA3274E" w:rsidR="00083524" w:rsidRPr="00252BEE" w:rsidRDefault="00083524" w:rsidP="0039487B">
      <w:pPr>
        <w:jc w:val="both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Si vous ouvrez ce mail, vous pouvez cliquer sur un lien qui vous dirigera vers le formulaire de redéfinition de mot de passe.</w:t>
      </w:r>
      <w:r w:rsidR="00016FE8">
        <w:rPr>
          <w:sz w:val="18"/>
          <w:szCs w:val="18"/>
          <w:lang w:val="fr-FR"/>
        </w:rPr>
        <w:t xml:space="preserve"> </w:t>
      </w:r>
    </w:p>
    <w:p w14:paraId="7EA6B3FC" w14:textId="77777777" w:rsidR="00016FE8" w:rsidRDefault="00083524" w:rsidP="00016FE8">
      <w:pPr>
        <w:jc w:val="both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Sur ce formulaire, vous devez entrer un nouveau mot de passe.</w:t>
      </w:r>
      <w:r w:rsidR="00016FE8">
        <w:rPr>
          <w:sz w:val="18"/>
          <w:szCs w:val="18"/>
          <w:lang w:val="fr-FR"/>
        </w:rPr>
        <w:t xml:space="preserve"> </w:t>
      </w:r>
      <w:r w:rsidR="00016FE8" w:rsidRPr="00252BEE">
        <w:rPr>
          <w:sz w:val="18"/>
          <w:szCs w:val="18"/>
          <w:lang w:val="fr-FR"/>
        </w:rPr>
        <w:t xml:space="preserve">Ce mot de passe doit avoir une longueur minimale de 10 </w:t>
      </w:r>
      <w:r w:rsidR="00016FE8">
        <w:rPr>
          <w:sz w:val="18"/>
          <w:szCs w:val="18"/>
          <w:lang w:val="fr-FR"/>
        </w:rPr>
        <w:t>caractères</w:t>
      </w:r>
      <w:r w:rsidR="00016FE8" w:rsidRPr="00252BEE">
        <w:rPr>
          <w:sz w:val="18"/>
          <w:szCs w:val="18"/>
          <w:lang w:val="fr-FR"/>
        </w:rPr>
        <w:t>, contenir des lettres minuscules et majuscules, des nombres ainsi que des caractères non-alphanumériques.</w:t>
      </w:r>
    </w:p>
    <w:p w14:paraId="12241116" w14:textId="77777777" w:rsidR="00083524" w:rsidRDefault="00083524" w:rsidP="00083524">
      <w:pPr>
        <w:rPr>
          <w:sz w:val="18"/>
          <w:szCs w:val="18"/>
          <w:lang w:val="fr-FR"/>
        </w:rPr>
      </w:pPr>
    </w:p>
    <w:p w14:paraId="0F2AC092" w14:textId="2BB2DA4C" w:rsidR="00FC7083" w:rsidRPr="00252BEE" w:rsidRDefault="00083524" w:rsidP="00252BEE">
      <w:pPr>
        <w:rPr>
          <w:sz w:val="18"/>
          <w:szCs w:val="18"/>
          <w:lang w:val="fr-FR"/>
        </w:rPr>
      </w:pPr>
      <w:r w:rsidRPr="00FC7083">
        <w:rPr>
          <w:noProof/>
          <w:sz w:val="18"/>
          <w:szCs w:val="18"/>
          <w:lang w:val="fr-FR"/>
        </w:rPr>
        <w:drawing>
          <wp:inline distT="0" distB="0" distL="0" distR="0" wp14:anchorId="5FE5AF66" wp14:editId="0986C93B">
            <wp:extent cx="2680335" cy="3952738"/>
            <wp:effectExtent l="0" t="0" r="571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1804" cy="396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322A" w14:textId="4322A2DA" w:rsidR="00252BEE" w:rsidRDefault="00016FE8" w:rsidP="0039487B">
      <w:pPr>
        <w:jc w:val="both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Lorsque vous avez défini votre nouveau mot de passe</w:t>
      </w:r>
      <w:r w:rsidR="00083524">
        <w:rPr>
          <w:sz w:val="18"/>
          <w:szCs w:val="18"/>
          <w:lang w:val="fr-FR"/>
        </w:rPr>
        <w:t>, vous pouvez à nouveau lancer l’application Aedes.</w:t>
      </w:r>
    </w:p>
    <w:p w14:paraId="420C605B" w14:textId="5F88A269" w:rsidR="00083524" w:rsidRDefault="00083524" w:rsidP="0039487B">
      <w:pPr>
        <w:jc w:val="both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L’application vous demande vos coordonnées de connexion.</w:t>
      </w:r>
    </w:p>
    <w:p w14:paraId="63D1B686" w14:textId="264E9A9C" w:rsidR="00083524" w:rsidRPr="00083524" w:rsidRDefault="00083524" w:rsidP="0039487B">
      <w:pPr>
        <w:jc w:val="both"/>
        <w:rPr>
          <w:sz w:val="18"/>
          <w:szCs w:val="18"/>
          <w:lang w:val="fr-FR"/>
        </w:rPr>
      </w:pPr>
      <w:r w:rsidRPr="00083524">
        <w:rPr>
          <w:sz w:val="18"/>
          <w:szCs w:val="18"/>
          <w:lang w:val="fr-FR"/>
        </w:rPr>
        <w:t>Vous pouvez entrer votre nom d’utilisateur suivi du suffixe @aedesgalaxy.be et votre</w:t>
      </w:r>
      <w:r w:rsidR="00016FE8">
        <w:rPr>
          <w:sz w:val="18"/>
          <w:szCs w:val="18"/>
          <w:lang w:val="fr-FR"/>
        </w:rPr>
        <w:t xml:space="preserve"> nouveau</w:t>
      </w:r>
      <w:r w:rsidRPr="00083524">
        <w:rPr>
          <w:sz w:val="18"/>
          <w:szCs w:val="18"/>
          <w:lang w:val="fr-FR"/>
        </w:rPr>
        <w:t xml:space="preserve"> mot de passe comme visualisé ci-dessous.</w:t>
      </w:r>
    </w:p>
    <w:p w14:paraId="344BFCAB" w14:textId="6228ED28" w:rsidR="00FC7083" w:rsidRDefault="00FC7083" w:rsidP="00252BEE">
      <w:pPr>
        <w:rPr>
          <w:sz w:val="18"/>
          <w:szCs w:val="18"/>
          <w:lang w:val="fr-FR"/>
        </w:rPr>
      </w:pPr>
      <w:r w:rsidRPr="00FC7083">
        <w:rPr>
          <w:noProof/>
          <w:sz w:val="18"/>
          <w:szCs w:val="18"/>
          <w:lang w:val="fr-FR"/>
        </w:rPr>
        <w:drawing>
          <wp:inline distT="0" distB="0" distL="0" distR="0" wp14:anchorId="571F0AD8" wp14:editId="5CEFEF36">
            <wp:extent cx="4324954" cy="2219635"/>
            <wp:effectExtent l="0" t="0" r="0" b="952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2860" w14:textId="7C1DE77E" w:rsidR="00016FE8" w:rsidRDefault="00016FE8" w:rsidP="00016FE8">
      <w:pPr>
        <w:jc w:val="both"/>
        <w:rPr>
          <w:b/>
          <w:bCs/>
          <w:sz w:val="18"/>
          <w:szCs w:val="18"/>
          <w:lang w:val="fr-FR"/>
        </w:rPr>
      </w:pPr>
      <w:r w:rsidRPr="008D4E16">
        <w:rPr>
          <w:b/>
          <w:bCs/>
          <w:sz w:val="18"/>
          <w:szCs w:val="18"/>
          <w:lang w:val="fr-FR"/>
        </w:rPr>
        <w:lastRenderedPageBreak/>
        <w:t>Si la fenêtre permet de sauvegarder ces données, cocher cette case.</w:t>
      </w:r>
    </w:p>
    <w:p w14:paraId="0EE23F36" w14:textId="77777777" w:rsidR="00016FE8" w:rsidRDefault="00016FE8" w:rsidP="00016FE8">
      <w:pPr>
        <w:rPr>
          <w:sz w:val="18"/>
          <w:szCs w:val="18"/>
          <w:lang w:val="fr-FR"/>
        </w:rPr>
      </w:pPr>
      <w:bookmarkStart w:id="4" w:name="_Hlk90036346"/>
      <w:r w:rsidRPr="00575E28">
        <w:rPr>
          <w:b/>
          <w:bCs/>
          <w:sz w:val="18"/>
          <w:szCs w:val="18"/>
          <w:lang w:val="fr-FR"/>
        </w:rPr>
        <w:t>Si la fenêtre ne permet pas de sauvegarde</w:t>
      </w:r>
      <w:r>
        <w:rPr>
          <w:b/>
          <w:bCs/>
          <w:sz w:val="18"/>
          <w:szCs w:val="18"/>
          <w:lang w:val="fr-FR"/>
        </w:rPr>
        <w:t>r ces données</w:t>
      </w:r>
      <w:r>
        <w:rPr>
          <w:sz w:val="18"/>
          <w:szCs w:val="18"/>
          <w:lang w:val="fr-FR"/>
        </w:rPr>
        <w:t>, o</w:t>
      </w:r>
      <w:r w:rsidRPr="00252BEE">
        <w:rPr>
          <w:sz w:val="18"/>
          <w:szCs w:val="18"/>
          <w:lang w:val="fr-FR"/>
        </w:rPr>
        <w:t>uvrir le Gestionnaire d’identification (</w:t>
      </w:r>
      <w:proofErr w:type="spellStart"/>
      <w:r w:rsidRPr="00207794">
        <w:rPr>
          <w:i/>
          <w:iCs/>
          <w:sz w:val="18"/>
          <w:szCs w:val="18"/>
          <w:lang w:val="fr-FR"/>
        </w:rPr>
        <w:t>Credential</w:t>
      </w:r>
      <w:proofErr w:type="spellEnd"/>
      <w:r w:rsidRPr="00207794">
        <w:rPr>
          <w:i/>
          <w:iCs/>
          <w:sz w:val="18"/>
          <w:szCs w:val="18"/>
          <w:lang w:val="fr-FR"/>
        </w:rPr>
        <w:t xml:space="preserve"> Manager</w:t>
      </w:r>
      <w:r w:rsidRPr="00252BEE">
        <w:rPr>
          <w:sz w:val="18"/>
          <w:szCs w:val="18"/>
          <w:lang w:val="fr-FR"/>
        </w:rPr>
        <w:t xml:space="preserve"> en anglais)</w:t>
      </w:r>
      <w:r>
        <w:rPr>
          <w:sz w:val="18"/>
          <w:szCs w:val="18"/>
          <w:lang w:val="fr-FR"/>
        </w:rPr>
        <w:t>, sélectionner sur « Informations d’identification Windows » puis « Ajouter une identification Windows ».</w:t>
      </w:r>
    </w:p>
    <w:p w14:paraId="189FB98F" w14:textId="77777777" w:rsidR="00016FE8" w:rsidRPr="00252BEE" w:rsidRDefault="00016FE8" w:rsidP="00016FE8">
      <w:pPr>
        <w:rPr>
          <w:sz w:val="18"/>
          <w:szCs w:val="18"/>
          <w:lang w:val="fr-FR"/>
        </w:rPr>
      </w:pPr>
      <w:r>
        <w:rPr>
          <w:noProof/>
          <w:sz w:val="18"/>
          <w:szCs w:val="18"/>
          <w:lang w:val="fr-FR"/>
        </w:rPr>
        <w:drawing>
          <wp:inline distT="0" distB="0" distL="0" distR="0" wp14:anchorId="27B25118" wp14:editId="7EDDCFBF">
            <wp:extent cx="4724400" cy="1952625"/>
            <wp:effectExtent l="0" t="0" r="0" b="9525"/>
            <wp:docPr id="10" name="Pictur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6C9B" w14:textId="77777777" w:rsidR="00016FE8" w:rsidRDefault="00016FE8" w:rsidP="00016FE8">
      <w:pPr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>Créer</w:t>
      </w:r>
      <w:r w:rsidRPr="00252BEE">
        <w:rPr>
          <w:sz w:val="18"/>
          <w:szCs w:val="18"/>
          <w:lang w:val="fr-FR"/>
        </w:rPr>
        <w:t xml:space="preserve"> l’entrée suivant</w:t>
      </w:r>
      <w:r>
        <w:rPr>
          <w:sz w:val="18"/>
          <w:szCs w:val="18"/>
          <w:lang w:val="fr-FR"/>
        </w:rPr>
        <w:t>e en y indiquant le nom d’utilisateur suivi de @aedesgalaxy.be et le mot de passe défini par l’utilisateur :</w:t>
      </w:r>
    </w:p>
    <w:p w14:paraId="52B93EFD" w14:textId="77777777" w:rsidR="00016FE8" w:rsidRDefault="00016FE8" w:rsidP="00016FE8">
      <w:pPr>
        <w:rPr>
          <w:sz w:val="18"/>
          <w:szCs w:val="18"/>
          <w:lang w:val="fr-FR"/>
        </w:rPr>
      </w:pPr>
      <w:r w:rsidRPr="00B21250">
        <w:rPr>
          <w:noProof/>
          <w:sz w:val="18"/>
          <w:szCs w:val="18"/>
          <w:lang w:val="fr-FR"/>
        </w:rPr>
        <w:drawing>
          <wp:inline distT="0" distB="0" distL="0" distR="0" wp14:anchorId="1E77BDE9" wp14:editId="72BD604B">
            <wp:extent cx="5400040" cy="2105660"/>
            <wp:effectExtent l="0" t="0" r="0" b="8890"/>
            <wp:docPr id="11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2246BD8B" w14:textId="77777777" w:rsidR="00016FE8" w:rsidRPr="008D4E16" w:rsidRDefault="00016FE8" w:rsidP="00016FE8">
      <w:pPr>
        <w:jc w:val="both"/>
        <w:rPr>
          <w:b/>
          <w:bCs/>
          <w:sz w:val="18"/>
          <w:szCs w:val="18"/>
          <w:lang w:val="fr-FR"/>
        </w:rPr>
      </w:pPr>
    </w:p>
    <w:p w14:paraId="00996DC4" w14:textId="5A59A2E4" w:rsidR="00B21250" w:rsidRDefault="00B21250" w:rsidP="00083524">
      <w:pPr>
        <w:pStyle w:val="Titre3"/>
        <w:numPr>
          <w:ilvl w:val="1"/>
          <w:numId w:val="5"/>
        </w:numPr>
        <w:rPr>
          <w:lang w:val="fr-FR"/>
        </w:rPr>
      </w:pPr>
      <w:bookmarkStart w:id="5" w:name="_Toc90036461"/>
      <w:r>
        <w:rPr>
          <w:lang w:val="fr-FR"/>
        </w:rPr>
        <w:t>Problème de lancement de l’application</w:t>
      </w:r>
      <w:bookmarkEnd w:id="5"/>
    </w:p>
    <w:p w14:paraId="3BCADDD8" w14:textId="79C704CD" w:rsidR="00B21250" w:rsidRPr="00B21250" w:rsidRDefault="00B21250" w:rsidP="00B21250">
      <w:pPr>
        <w:rPr>
          <w:sz w:val="18"/>
          <w:szCs w:val="18"/>
          <w:lang w:val="fr-FR"/>
        </w:rPr>
      </w:pPr>
      <w:r w:rsidRPr="00B21250">
        <w:rPr>
          <w:sz w:val="18"/>
          <w:szCs w:val="18"/>
          <w:lang w:val="fr-FR"/>
        </w:rPr>
        <w:t xml:space="preserve">Si l’application met un message d’erreur lors du démarrage, il faut </w:t>
      </w:r>
      <w:r w:rsidR="00BC7BF1">
        <w:rPr>
          <w:sz w:val="18"/>
          <w:szCs w:val="18"/>
          <w:lang w:val="fr-FR"/>
        </w:rPr>
        <w:t xml:space="preserve">éventuellement </w:t>
      </w:r>
      <w:r w:rsidRPr="00B21250">
        <w:rPr>
          <w:sz w:val="18"/>
          <w:szCs w:val="18"/>
          <w:lang w:val="fr-FR"/>
        </w:rPr>
        <w:t>installer tou</w:t>
      </w:r>
      <w:r w:rsidR="00DB214E">
        <w:rPr>
          <w:sz w:val="18"/>
          <w:szCs w:val="18"/>
          <w:lang w:val="fr-FR"/>
        </w:rPr>
        <w:t>te</w:t>
      </w:r>
      <w:r w:rsidRPr="00B21250">
        <w:rPr>
          <w:sz w:val="18"/>
          <w:szCs w:val="18"/>
          <w:lang w:val="fr-FR"/>
        </w:rPr>
        <w:t>s les mises à jour Windows.</w:t>
      </w:r>
    </w:p>
    <w:p w14:paraId="514273C4" w14:textId="77777777" w:rsidR="008D4E16" w:rsidRPr="00B21250" w:rsidRDefault="008D4E16" w:rsidP="008D4E16">
      <w:pPr>
        <w:jc w:val="both"/>
        <w:rPr>
          <w:sz w:val="18"/>
          <w:szCs w:val="18"/>
          <w:lang w:val="fr-FR"/>
        </w:rPr>
      </w:pPr>
      <w:r w:rsidRPr="00B21250">
        <w:rPr>
          <w:sz w:val="18"/>
          <w:szCs w:val="18"/>
          <w:lang w:val="fr-FR"/>
        </w:rPr>
        <w:t>Si cela ne fonctionne toujours pas</w:t>
      </w:r>
      <w:r>
        <w:rPr>
          <w:sz w:val="18"/>
          <w:szCs w:val="18"/>
          <w:lang w:val="fr-FR"/>
        </w:rPr>
        <w:t xml:space="preserve"> après les mises à jour</w:t>
      </w:r>
      <w:r w:rsidRPr="00B21250">
        <w:rPr>
          <w:sz w:val="18"/>
          <w:szCs w:val="18"/>
          <w:lang w:val="fr-FR"/>
        </w:rPr>
        <w:t>,</w:t>
      </w:r>
      <w:r>
        <w:rPr>
          <w:sz w:val="18"/>
          <w:szCs w:val="18"/>
          <w:lang w:val="fr-FR"/>
        </w:rPr>
        <w:t xml:space="preserve"> merci</w:t>
      </w:r>
      <w:r w:rsidRPr="00B21250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prendre contact avec </w:t>
      </w:r>
      <w:r w:rsidRPr="00B21250">
        <w:rPr>
          <w:sz w:val="18"/>
          <w:szCs w:val="18"/>
          <w:lang w:val="fr-FR"/>
        </w:rPr>
        <w:t>Aedes IT</w:t>
      </w:r>
      <w:r>
        <w:rPr>
          <w:sz w:val="18"/>
          <w:szCs w:val="18"/>
          <w:lang w:val="fr-FR"/>
        </w:rPr>
        <w:t xml:space="preserve"> au </w:t>
      </w:r>
      <w:r w:rsidRPr="00430D02">
        <w:rPr>
          <w:b/>
          <w:bCs/>
          <w:sz w:val="18"/>
          <w:szCs w:val="18"/>
          <w:lang w:val="fr-FR"/>
        </w:rPr>
        <w:t>081/46.80.61</w:t>
      </w:r>
    </w:p>
    <w:p w14:paraId="6C286EED" w14:textId="2F6E6B0F" w:rsidR="00B21250" w:rsidRDefault="00B21250" w:rsidP="00B21250">
      <w:pPr>
        <w:rPr>
          <w:sz w:val="18"/>
          <w:szCs w:val="18"/>
          <w:lang w:val="fr-FR"/>
        </w:rPr>
      </w:pPr>
    </w:p>
    <w:p w14:paraId="3A0DDED0" w14:textId="77777777" w:rsidR="00E6037A" w:rsidRDefault="00E6037A" w:rsidP="00B21250">
      <w:pPr>
        <w:rPr>
          <w:sz w:val="18"/>
          <w:szCs w:val="18"/>
          <w:lang w:val="fr-FR"/>
        </w:rPr>
      </w:pPr>
    </w:p>
    <w:p w14:paraId="7FEE823A" w14:textId="56396B11" w:rsidR="00E6037A" w:rsidRPr="00E6037A" w:rsidRDefault="00E6037A" w:rsidP="00E6037A">
      <w:pPr>
        <w:jc w:val="center"/>
        <w:rPr>
          <w:rStyle w:val="Accentuationlgre"/>
          <w:sz w:val="32"/>
          <w:szCs w:val="32"/>
          <w:lang w:val="fr-FR"/>
        </w:rPr>
      </w:pPr>
    </w:p>
    <w:sectPr w:rsidR="00E6037A" w:rsidRPr="00E6037A" w:rsidSect="00E6386D">
      <w:footerReference w:type="default" r:id="rId21"/>
      <w:headerReference w:type="first" r:id="rId22"/>
      <w:footerReference w:type="first" r:id="rId23"/>
      <w:pgSz w:w="11906" w:h="16838" w:code="9"/>
      <w:pgMar w:top="1701" w:right="1701" w:bottom="1843" w:left="1701" w:header="851" w:footer="103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D86C4" w14:textId="77777777" w:rsidR="002B6717" w:rsidRDefault="002B6717" w:rsidP="00433050">
      <w:pPr>
        <w:spacing w:after="0" w:line="240" w:lineRule="auto"/>
      </w:pPr>
      <w:r>
        <w:separator/>
      </w:r>
    </w:p>
  </w:endnote>
  <w:endnote w:type="continuationSeparator" w:id="0">
    <w:p w14:paraId="7E050FBA" w14:textId="77777777" w:rsidR="002B6717" w:rsidRDefault="002B6717" w:rsidP="00433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89CB475-623C-4FDD-80E4-CB56EDCF5BE8}"/>
    <w:embedBold r:id="rId2" w:fontKey="{FFBE2041-111A-460E-B6B3-F404A1D246F0}"/>
    <w:embedItalic r:id="rId3" w:fontKey="{B28D7723-D6F3-4F4B-9CA2-07BD7B98ECE8}"/>
  </w:font>
  <w:font w:name="Open Sans Condensed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4" w:fontKey="{B53B449D-1113-4AB2-B17C-2BEF851836C0}"/>
    <w:embedItalic r:id="rId5" w:fontKey="{667B21E9-3669-4FB6-BF03-86AD06AE88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E0D8F65-5A06-4F73-BB76-6474A2988B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96EA" w14:textId="77777777" w:rsidR="004F0B65" w:rsidRPr="00252BEE" w:rsidRDefault="00851827" w:rsidP="005C18CD">
    <w:pPr>
      <w:pStyle w:val="Pieddepage"/>
      <w:tabs>
        <w:tab w:val="clear" w:pos="9072"/>
        <w:tab w:val="right" w:pos="8505"/>
      </w:tabs>
      <w:spacing w:line="360" w:lineRule="auto"/>
      <w:ind w:right="-1"/>
      <w:jc w:val="right"/>
      <w:rPr>
        <w:color w:val="FFFFFF" w:themeColor="background1"/>
        <w:sz w:val="16"/>
        <w:lang w:val="fr-FR"/>
      </w:rPr>
    </w:pPr>
    <w:r w:rsidRPr="005536EC">
      <w:rPr>
        <w:noProof/>
        <w:color w:val="A6A6A6" w:themeColor="background1" w:themeShade="A6"/>
        <w:lang w:val="de-DE" w:eastAsia="de-DE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FB0046F" wp14:editId="3EA6CAD9">
              <wp:simplePos x="0" y="0"/>
              <wp:positionH relativeFrom="margin">
                <wp:posOffset>4872990</wp:posOffset>
              </wp:positionH>
              <wp:positionV relativeFrom="paragraph">
                <wp:posOffset>2540</wp:posOffset>
              </wp:positionV>
              <wp:extent cx="523875" cy="228600"/>
              <wp:effectExtent l="0" t="0" r="9525" b="0"/>
              <wp:wrapSquare wrapText="bothSides"/>
              <wp:docPr id="2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228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6A87B8" w14:textId="77777777" w:rsidR="005536EC" w:rsidRPr="005536EC" w:rsidRDefault="005536EC" w:rsidP="008A2FEF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5C18CD">
                            <w:rPr>
                              <w:color w:val="1F9C95" w:themeColor="accent1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5C18CD">
                            <w:rPr>
                              <w:color w:val="1F9C95" w:themeColor="accent1"/>
                              <w:sz w:val="12"/>
                              <w:szCs w:val="12"/>
                            </w:rPr>
                            <w:instrText xml:space="preserve"> PAGE   \* MERGEFORMAT </w:instrText>
                          </w:r>
                          <w:r w:rsidRPr="005C18CD">
                            <w:rPr>
                              <w:color w:val="1F9C95" w:themeColor="accent1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851827">
                            <w:rPr>
                              <w:noProof/>
                              <w:color w:val="1F9C95" w:themeColor="accent1"/>
                              <w:sz w:val="12"/>
                              <w:szCs w:val="12"/>
                            </w:rPr>
                            <w:t>2</w:t>
                          </w:r>
                          <w:r w:rsidRPr="005C18CD">
                            <w:rPr>
                              <w:noProof/>
                              <w:color w:val="1F9C95" w:themeColor="accent1"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noProof/>
                              <w:color w:val="1F9C95" w:themeColor="accent1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/ </w:t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instrText xml:space="preserve"> NUMPAGES   \* MERGEFORMAT </w:instrText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851827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t>2</w:t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B0046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83.7pt;margin-top:.2pt;width:41.25pt;height:1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" fillcolor="#d8d8d8 [2732]" stroked="f">
              <v:textbox>
                <w:txbxContent>
                  <w:p w14:paraId="5F6A87B8" w14:textId="77777777" w:rsidR="005536EC" w:rsidRPr="005536EC" w:rsidRDefault="005536EC" w:rsidP="008A2FEF">
                    <w:pPr>
                      <w:jc w:val="center"/>
                      <w:rPr>
                        <w:lang w:val="en-US"/>
                      </w:rPr>
                    </w:pPr>
                    <w:r w:rsidRPr="005C18CD">
                      <w:rPr>
                        <w:color w:val="1F9C95" w:themeColor="accent1"/>
                        <w:sz w:val="12"/>
                        <w:szCs w:val="12"/>
                      </w:rPr>
                      <w:fldChar w:fldCharType="begin"/>
                    </w:r>
                    <w:r w:rsidRPr="005C18CD">
                      <w:rPr>
                        <w:color w:val="1F9C95" w:themeColor="accent1"/>
                        <w:sz w:val="12"/>
                        <w:szCs w:val="12"/>
                      </w:rPr>
                      <w:instrText xml:space="preserve"> PAGE   \* MERGEFORMAT </w:instrText>
                    </w:r>
                    <w:r w:rsidRPr="005C18CD">
                      <w:rPr>
                        <w:color w:val="1F9C95" w:themeColor="accent1"/>
                        <w:sz w:val="12"/>
                        <w:szCs w:val="12"/>
                      </w:rPr>
                      <w:fldChar w:fldCharType="separate"/>
                    </w:r>
                    <w:r w:rsidR="00851827">
                      <w:rPr>
                        <w:noProof/>
                        <w:color w:val="1F9C95" w:themeColor="accent1"/>
                        <w:sz w:val="12"/>
                        <w:szCs w:val="12"/>
                      </w:rPr>
                      <w:t>2</w:t>
                    </w:r>
                    <w:r w:rsidRPr="005C18CD">
                      <w:rPr>
                        <w:noProof/>
                        <w:color w:val="1F9C95" w:themeColor="accent1"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noProof/>
                        <w:color w:val="1F9C95" w:themeColor="accent1"/>
                        <w:sz w:val="12"/>
                        <w:szCs w:val="12"/>
                      </w:rPr>
                      <w:t xml:space="preserve"> </w:t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t xml:space="preserve">/ </w:t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fldChar w:fldCharType="begin"/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instrText xml:space="preserve"> NUMPAGES   \* MERGEFORMAT </w:instrText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fldChar w:fldCharType="separate"/>
                    </w:r>
                    <w:r w:rsidR="00851827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t>2</w:t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57E9A">
      <w:rPr>
        <w:noProof/>
        <w:color w:val="1F9C95" w:themeColor="accent1"/>
        <w:lang w:val="de-DE"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FC0CD56" wp14:editId="4292224D">
              <wp:simplePos x="0" y="0"/>
              <wp:positionH relativeFrom="margin">
                <wp:align>left</wp:align>
              </wp:positionH>
              <wp:positionV relativeFrom="paragraph">
                <wp:posOffset>1784</wp:posOffset>
              </wp:positionV>
              <wp:extent cx="5399989" cy="4538"/>
              <wp:effectExtent l="0" t="0" r="29845" b="33655"/>
              <wp:wrapNone/>
              <wp:docPr id="397" name="Straight Connector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9989" cy="4538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223657" id="Straight Connector 39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15pt" to="425.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" strokecolor="#d8d8d8 [2732]" strokeweight=".5pt">
              <v:stroke joinstyle="miter"/>
              <w10:wrap anchorx="margin"/>
            </v:line>
          </w:pict>
        </mc:Fallback>
      </mc:AlternateContent>
    </w:r>
    <w:r w:rsidR="005536EC" w:rsidRPr="005C18CD">
      <w:rPr>
        <w:noProof/>
        <w:color w:val="1F9C95" w:themeColor="accent1"/>
        <w:lang w:val="de-DE" w:eastAsia="de-DE"/>
      </w:rPr>
      <w:drawing>
        <wp:anchor distT="0" distB="0" distL="114300" distR="114300" simplePos="0" relativeHeight="251673600" behindDoc="0" locked="0" layoutInCell="1" allowOverlap="1" wp14:anchorId="7B3AB771" wp14:editId="169C513B">
          <wp:simplePos x="0" y="0"/>
          <wp:positionH relativeFrom="margin">
            <wp:posOffset>0</wp:posOffset>
          </wp:positionH>
          <wp:positionV relativeFrom="bottomMargin">
            <wp:posOffset>134734</wp:posOffset>
          </wp:positionV>
          <wp:extent cx="474980" cy="539750"/>
          <wp:effectExtent l="0" t="0" r="127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A6A6A6" w:themeColor="background1" w:themeShade="A6"/>
        </w:rPr>
        <w:id w:val="-1861193241"/>
        <w:docPartObj>
          <w:docPartGallery w:val="Page Numbers (Bottom of Page)"/>
          <w:docPartUnique/>
        </w:docPartObj>
      </w:sdtPr>
      <w:sdtEndPr>
        <w:rPr>
          <w:noProof/>
          <w:color w:val="FFFFFF" w:themeColor="background1"/>
          <w:sz w:val="16"/>
        </w:rPr>
      </w:sdtEndPr>
      <w:sdtContent>
        <w:r w:rsidR="00C15530" w:rsidRPr="00252BEE">
          <w:rPr>
            <w:noProof/>
            <w:color w:val="1F9C95" w:themeColor="accent1"/>
            <w:sz w:val="12"/>
            <w:szCs w:val="12"/>
            <w:lang w:val="fr-FR" w:eastAsia="fr-BE"/>
          </w:rPr>
          <w:t xml:space="preserve"> </w:t>
        </w:r>
      </w:sdtContent>
    </w:sdt>
  </w:p>
  <w:p w14:paraId="025476CA" w14:textId="39F79732" w:rsidR="004F0B65" w:rsidRPr="00252BEE" w:rsidRDefault="00C3205F" w:rsidP="00A74411">
    <w:pPr>
      <w:pStyle w:val="Pieddepage"/>
      <w:spacing w:before="60"/>
      <w:ind w:left="992"/>
      <w:rPr>
        <w:rFonts w:ascii="Open Sans Condensed Light" w:hAnsi="Open Sans Condensed Light" w:cs="Open Sans Condensed Light"/>
        <w:color w:val="1F9C95"/>
        <w:sz w:val="24"/>
        <w:szCs w:val="72"/>
        <w:lang w:val="fr-FR"/>
      </w:rPr>
    </w:pPr>
    <w:sdt>
      <w:sdtPr>
        <w:rPr>
          <w:rFonts w:ascii="Open Sans Condensed Light" w:hAnsi="Open Sans Condensed Light" w:cs="Open Sans Condensed Light"/>
          <w:color w:val="1F9C95"/>
          <w:sz w:val="24"/>
          <w:szCs w:val="72"/>
          <w:lang w:val="fr-FR"/>
        </w:rPr>
        <w:alias w:val="Title"/>
        <w:tag w:val=""/>
        <w:id w:val="10709995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311D0">
          <w:rPr>
            <w:rFonts w:ascii="Open Sans Condensed Light" w:hAnsi="Open Sans Condensed Light" w:cs="Open Sans Condensed Light"/>
            <w:color w:val="1F9C95"/>
            <w:sz w:val="24"/>
            <w:szCs w:val="72"/>
            <w:lang w:val="fr-FR"/>
          </w:rPr>
          <w:t xml:space="preserve">Installation </w:t>
        </w:r>
        <w:proofErr w:type="spellStart"/>
        <w:r w:rsidR="00A311D0">
          <w:rPr>
            <w:rFonts w:ascii="Open Sans Condensed Light" w:hAnsi="Open Sans Condensed Light" w:cs="Open Sans Condensed Light"/>
            <w:color w:val="1F9C95"/>
            <w:sz w:val="24"/>
            <w:szCs w:val="72"/>
            <w:lang w:val="fr-FR"/>
          </w:rPr>
          <w:t>AedGA</w:t>
        </w:r>
        <w:proofErr w:type="spellEnd"/>
        <w:r w:rsidR="00A311D0">
          <w:rPr>
            <w:rFonts w:ascii="Open Sans Condensed Light" w:hAnsi="Open Sans Condensed Light" w:cs="Open Sans Condensed Light"/>
            <w:color w:val="1F9C95"/>
            <w:sz w:val="24"/>
            <w:szCs w:val="72"/>
            <w:lang w:val="fr-FR"/>
          </w:rPr>
          <w:t>/Insurance Manager chez le courtier</w:t>
        </w:r>
      </w:sdtContent>
    </w:sdt>
  </w:p>
  <w:p w14:paraId="7D5DC685" w14:textId="77777777" w:rsidR="0080368C" w:rsidRPr="00252BEE" w:rsidRDefault="00C3205F" w:rsidP="00EA4E65">
    <w:pPr>
      <w:spacing w:after="0"/>
      <w:ind w:left="993"/>
      <w:rPr>
        <w:caps/>
        <w:color w:val="484F4F" w:themeColor="text2"/>
        <w:sz w:val="12"/>
        <w:szCs w:val="12"/>
        <w:lang w:val="fr-FR"/>
      </w:rPr>
    </w:pPr>
    <w:sdt>
      <w:sdtPr>
        <w:rPr>
          <w:caps/>
          <w:color w:val="484F4F" w:themeColor="text2"/>
          <w:sz w:val="12"/>
          <w:szCs w:val="12"/>
          <w:lang w:val="fr-FR"/>
        </w:rPr>
        <w:alias w:val="Author"/>
        <w:tag w:val=""/>
        <w:id w:val="-1798833003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252BEE" w:rsidRPr="00252BEE">
          <w:rPr>
            <w:caps/>
            <w:color w:val="484F4F" w:themeColor="text2"/>
            <w:sz w:val="12"/>
            <w:szCs w:val="12"/>
            <w:lang w:val="fr-FR"/>
          </w:rPr>
          <w:t>Jan Weber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8F387" w14:textId="77777777" w:rsidR="00E5343F" w:rsidRPr="00BB58FE" w:rsidRDefault="008E73DA" w:rsidP="00DE3EF4">
    <w:pPr>
      <w:pStyle w:val="Pieddepage"/>
      <w:ind w:left="993"/>
      <w:jc w:val="right"/>
      <w:rPr>
        <w:i/>
        <w:sz w:val="14"/>
        <w:szCs w:val="14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79744" behindDoc="0" locked="0" layoutInCell="1" allowOverlap="1" wp14:anchorId="3A86DD09" wp14:editId="62DA87B8">
          <wp:simplePos x="0" y="0"/>
          <wp:positionH relativeFrom="column">
            <wp:posOffset>-538002</wp:posOffset>
          </wp:positionH>
          <wp:positionV relativeFrom="paragraph">
            <wp:posOffset>-1007007</wp:posOffset>
          </wp:positionV>
          <wp:extent cx="1051200" cy="1674133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167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EF4" w:rsidRPr="00E9156C">
      <w:rPr>
        <w:i/>
        <w:color w:val="808080" w:themeColor="background1" w:themeShade="80"/>
        <w:sz w:val="12"/>
        <w:szCs w:val="14"/>
        <w:lang w:val="de-DE"/>
      </w:rPr>
      <w:fldChar w:fldCharType="begin"/>
    </w:r>
    <w:r w:rsidR="00DE3EF4" w:rsidRPr="00BB58FE">
      <w:rPr>
        <w:i/>
        <w:color w:val="808080" w:themeColor="background1" w:themeShade="80"/>
        <w:sz w:val="12"/>
        <w:szCs w:val="14"/>
        <w:lang w:val="en-US"/>
      </w:rPr>
      <w:instrText xml:space="preserve"> FILENAME  \* Upper \p  \* MERGEFORMAT </w:instrText>
    </w:r>
    <w:r w:rsidR="00DE3EF4" w:rsidRPr="00E9156C">
      <w:rPr>
        <w:i/>
        <w:color w:val="808080" w:themeColor="background1" w:themeShade="80"/>
        <w:sz w:val="12"/>
        <w:szCs w:val="14"/>
        <w:lang w:val="de-DE"/>
      </w:rPr>
      <w:fldChar w:fldCharType="separate"/>
    </w:r>
    <w:r w:rsidR="00252BEE">
      <w:rPr>
        <w:i/>
        <w:noProof/>
        <w:color w:val="808080" w:themeColor="background1" w:themeShade="80"/>
        <w:sz w:val="12"/>
        <w:szCs w:val="14"/>
        <w:lang w:val="en-US"/>
      </w:rPr>
      <w:t>DOCUMENT3</w:t>
    </w:r>
    <w:r w:rsidR="00DE3EF4" w:rsidRPr="00E9156C">
      <w:rPr>
        <w:i/>
        <w:color w:val="808080" w:themeColor="background1" w:themeShade="80"/>
        <w:sz w:val="12"/>
        <w:szCs w:val="14"/>
        <w:lang w:val="de-DE"/>
      </w:rPr>
      <w:fldChar w:fldCharType="end"/>
    </w:r>
    <w:r w:rsidR="00F16350" w:rsidRPr="00E9156C">
      <w:rPr>
        <w:i/>
        <w:noProof/>
        <w:sz w:val="14"/>
        <w:szCs w:val="14"/>
        <w:lang w:val="de-DE" w:eastAsia="de-DE"/>
      </w:rPr>
      <w:drawing>
        <wp:anchor distT="0" distB="0" distL="114300" distR="114300" simplePos="0" relativeHeight="251671552" behindDoc="1" locked="0" layoutInCell="1" allowOverlap="1" wp14:anchorId="74959BCC" wp14:editId="2A86C7EA">
          <wp:simplePos x="0" y="0"/>
          <wp:positionH relativeFrom="page">
            <wp:posOffset>2092960</wp:posOffset>
          </wp:positionH>
          <wp:positionV relativeFrom="paragraph">
            <wp:posOffset>-4425315</wp:posOffset>
          </wp:positionV>
          <wp:extent cx="5220000" cy="4951091"/>
          <wp:effectExtent l="0" t="0" r="0" b="2540"/>
          <wp:wrapNone/>
          <wp:docPr id="212" name="Pictur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0000" cy="495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C2F3D" w:rsidRPr="00BB58FE">
      <w:rPr>
        <w:i/>
        <w:sz w:val="14"/>
        <w:szCs w:val="14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EA793" w14:textId="77777777" w:rsidR="002B6717" w:rsidRDefault="002B6717" w:rsidP="00433050">
      <w:pPr>
        <w:spacing w:after="0" w:line="240" w:lineRule="auto"/>
      </w:pPr>
      <w:r>
        <w:separator/>
      </w:r>
    </w:p>
  </w:footnote>
  <w:footnote w:type="continuationSeparator" w:id="0">
    <w:p w14:paraId="623423B4" w14:textId="77777777" w:rsidR="002B6717" w:rsidRDefault="002B6717" w:rsidP="00433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09686" w14:textId="77777777" w:rsidR="002A26AA" w:rsidRPr="00BB2C3D" w:rsidRDefault="00A137D6" w:rsidP="009E7074">
    <w:pPr>
      <w:pStyle w:val="En-tte"/>
      <w:spacing w:before="80"/>
      <w:ind w:right="-567"/>
      <w:rPr>
        <w:i/>
        <w:sz w:val="16"/>
        <w:szCs w:val="16"/>
      </w:rPr>
    </w:pPr>
    <w:r>
      <w:rPr>
        <w:i/>
        <w:noProof/>
        <w:sz w:val="16"/>
        <w:szCs w:val="16"/>
        <w:lang w:val="de-DE" w:eastAsia="de-DE"/>
      </w:rPr>
      <w:drawing>
        <wp:anchor distT="0" distB="0" distL="114300" distR="114300" simplePos="0" relativeHeight="251680768" behindDoc="0" locked="0" layoutInCell="1" allowOverlap="1" wp14:anchorId="05E4FC8F" wp14:editId="3CB9AF4C">
          <wp:simplePos x="0" y="0"/>
          <wp:positionH relativeFrom="column">
            <wp:posOffset>-538309</wp:posOffset>
          </wp:positionH>
          <wp:positionV relativeFrom="paragraph">
            <wp:posOffset>-539112</wp:posOffset>
          </wp:positionV>
          <wp:extent cx="1044000" cy="166237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000" cy="166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599">
      <w:rPr>
        <w:i/>
        <w:noProof/>
        <w:sz w:val="16"/>
        <w:szCs w:val="16"/>
        <w:lang w:eastAsia="fr-BE"/>
      </w:rPr>
      <w:t xml:space="preserve">   </w:t>
    </w:r>
  </w:p>
  <w:p w14:paraId="34AB59DD" w14:textId="77777777" w:rsidR="002A26AA" w:rsidRDefault="00A80599">
    <w:pPr>
      <w:pStyle w:val="En-tte"/>
    </w:pPr>
    <w:r>
      <w:rPr>
        <w:i/>
        <w:noProof/>
        <w:sz w:val="16"/>
        <w:szCs w:val="16"/>
        <w:lang w:eastAsia="fr-B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569027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9pt;height:6.9pt" o:bullet="t">
        <v:imagedata r:id="rId1" o:title="li"/>
      </v:shape>
    </w:pict>
  </w:numPicBullet>
  <w:numPicBullet w:numPicBulletId="1">
    <w:pict>
      <v:shape id="_x0000_i1027" type="#_x0000_t75" style="width:4.4pt;height:4.4pt" o:bullet="t">
        <v:imagedata r:id="rId2" o:title="li"/>
      </v:shape>
    </w:pict>
  </w:numPicBullet>
  <w:abstractNum w:abstractNumId="0" w15:restartNumberingAfterBreak="0">
    <w:nsid w:val="37C53006"/>
    <w:multiLevelType w:val="hybridMultilevel"/>
    <w:tmpl w:val="2B0E1B42"/>
    <w:lvl w:ilvl="0" w:tplc="43907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94068"/>
    <w:multiLevelType w:val="hybridMultilevel"/>
    <w:tmpl w:val="260A9832"/>
    <w:lvl w:ilvl="0" w:tplc="FFC4CC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10BA9"/>
    <w:multiLevelType w:val="hybridMultilevel"/>
    <w:tmpl w:val="0C1E5C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E6E77"/>
    <w:multiLevelType w:val="hybridMultilevel"/>
    <w:tmpl w:val="5D84E9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6B6DCC"/>
    <w:multiLevelType w:val="hybridMultilevel"/>
    <w:tmpl w:val="E826B9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3714B"/>
    <w:multiLevelType w:val="hybridMultilevel"/>
    <w:tmpl w:val="B1F452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EE"/>
    <w:rsid w:val="00004257"/>
    <w:rsid w:val="00016FE8"/>
    <w:rsid w:val="0002176E"/>
    <w:rsid w:val="00023DDA"/>
    <w:rsid w:val="0002731C"/>
    <w:rsid w:val="00027CFF"/>
    <w:rsid w:val="0003597E"/>
    <w:rsid w:val="00043364"/>
    <w:rsid w:val="00083524"/>
    <w:rsid w:val="000C2B80"/>
    <w:rsid w:val="001064F0"/>
    <w:rsid w:val="00157E9A"/>
    <w:rsid w:val="00185148"/>
    <w:rsid w:val="001E2F02"/>
    <w:rsid w:val="00221B0A"/>
    <w:rsid w:val="0023388B"/>
    <w:rsid w:val="00241E67"/>
    <w:rsid w:val="00252BEE"/>
    <w:rsid w:val="00294BAE"/>
    <w:rsid w:val="002A26AA"/>
    <w:rsid w:val="002B4F5D"/>
    <w:rsid w:val="002B6717"/>
    <w:rsid w:val="002D4454"/>
    <w:rsid w:val="002E2B3D"/>
    <w:rsid w:val="002F118B"/>
    <w:rsid w:val="00300094"/>
    <w:rsid w:val="003432E6"/>
    <w:rsid w:val="0036236E"/>
    <w:rsid w:val="00380669"/>
    <w:rsid w:val="00391533"/>
    <w:rsid w:val="0039487B"/>
    <w:rsid w:val="003A208F"/>
    <w:rsid w:val="003B3256"/>
    <w:rsid w:val="004019F7"/>
    <w:rsid w:val="00433050"/>
    <w:rsid w:val="00446A69"/>
    <w:rsid w:val="00486559"/>
    <w:rsid w:val="004B2771"/>
    <w:rsid w:val="004E6DC0"/>
    <w:rsid w:val="004F0B65"/>
    <w:rsid w:val="004F0EEF"/>
    <w:rsid w:val="005075B8"/>
    <w:rsid w:val="00513AC1"/>
    <w:rsid w:val="00515D16"/>
    <w:rsid w:val="00516AB6"/>
    <w:rsid w:val="00522BE4"/>
    <w:rsid w:val="00547857"/>
    <w:rsid w:val="005536EC"/>
    <w:rsid w:val="005A1C9B"/>
    <w:rsid w:val="005B5541"/>
    <w:rsid w:val="005C18CD"/>
    <w:rsid w:val="005C455E"/>
    <w:rsid w:val="006112C7"/>
    <w:rsid w:val="00613549"/>
    <w:rsid w:val="00620B0E"/>
    <w:rsid w:val="006C0387"/>
    <w:rsid w:val="006C2B31"/>
    <w:rsid w:val="006C2F3D"/>
    <w:rsid w:val="006C70D5"/>
    <w:rsid w:val="006C7AAD"/>
    <w:rsid w:val="006D62CC"/>
    <w:rsid w:val="00700602"/>
    <w:rsid w:val="00714AA0"/>
    <w:rsid w:val="00747FE4"/>
    <w:rsid w:val="00750497"/>
    <w:rsid w:val="00753B91"/>
    <w:rsid w:val="007A2504"/>
    <w:rsid w:val="007C321A"/>
    <w:rsid w:val="007E1CAF"/>
    <w:rsid w:val="007F0660"/>
    <w:rsid w:val="008020A4"/>
    <w:rsid w:val="0080368C"/>
    <w:rsid w:val="008102B5"/>
    <w:rsid w:val="00827624"/>
    <w:rsid w:val="00846403"/>
    <w:rsid w:val="00851827"/>
    <w:rsid w:val="00861B76"/>
    <w:rsid w:val="00863810"/>
    <w:rsid w:val="008641E4"/>
    <w:rsid w:val="0086620F"/>
    <w:rsid w:val="00876ED8"/>
    <w:rsid w:val="00893927"/>
    <w:rsid w:val="008A2FEF"/>
    <w:rsid w:val="008B40AD"/>
    <w:rsid w:val="008C1244"/>
    <w:rsid w:val="008C3706"/>
    <w:rsid w:val="008C63CA"/>
    <w:rsid w:val="008D4E16"/>
    <w:rsid w:val="008E73DA"/>
    <w:rsid w:val="00901371"/>
    <w:rsid w:val="009138A4"/>
    <w:rsid w:val="00922C7D"/>
    <w:rsid w:val="00954776"/>
    <w:rsid w:val="00966C52"/>
    <w:rsid w:val="00971334"/>
    <w:rsid w:val="009717F2"/>
    <w:rsid w:val="009972DF"/>
    <w:rsid w:val="009A7230"/>
    <w:rsid w:val="009B11CB"/>
    <w:rsid w:val="009C3419"/>
    <w:rsid w:val="009E4C5F"/>
    <w:rsid w:val="009E7074"/>
    <w:rsid w:val="009F7435"/>
    <w:rsid w:val="009F7BF1"/>
    <w:rsid w:val="00A137D6"/>
    <w:rsid w:val="00A177CC"/>
    <w:rsid w:val="00A311D0"/>
    <w:rsid w:val="00A35F87"/>
    <w:rsid w:val="00A74411"/>
    <w:rsid w:val="00A80599"/>
    <w:rsid w:val="00AA38CA"/>
    <w:rsid w:val="00AB1133"/>
    <w:rsid w:val="00AC6723"/>
    <w:rsid w:val="00AC72A3"/>
    <w:rsid w:val="00AE6C2F"/>
    <w:rsid w:val="00AF186C"/>
    <w:rsid w:val="00B04C9B"/>
    <w:rsid w:val="00B07B95"/>
    <w:rsid w:val="00B21250"/>
    <w:rsid w:val="00B72383"/>
    <w:rsid w:val="00B94C66"/>
    <w:rsid w:val="00BA5FC1"/>
    <w:rsid w:val="00BB2C3D"/>
    <w:rsid w:val="00BB58FE"/>
    <w:rsid w:val="00BC7BF1"/>
    <w:rsid w:val="00C15530"/>
    <w:rsid w:val="00C27AA4"/>
    <w:rsid w:val="00C3205F"/>
    <w:rsid w:val="00C329F8"/>
    <w:rsid w:val="00C66673"/>
    <w:rsid w:val="00CB2EFF"/>
    <w:rsid w:val="00CB40DF"/>
    <w:rsid w:val="00CC769E"/>
    <w:rsid w:val="00CE0898"/>
    <w:rsid w:val="00CE0B11"/>
    <w:rsid w:val="00CF191C"/>
    <w:rsid w:val="00D32ED6"/>
    <w:rsid w:val="00D3680D"/>
    <w:rsid w:val="00D728F9"/>
    <w:rsid w:val="00D82155"/>
    <w:rsid w:val="00D84954"/>
    <w:rsid w:val="00D90B82"/>
    <w:rsid w:val="00DB214E"/>
    <w:rsid w:val="00DE3EF4"/>
    <w:rsid w:val="00DF787A"/>
    <w:rsid w:val="00E062E0"/>
    <w:rsid w:val="00E24F82"/>
    <w:rsid w:val="00E50838"/>
    <w:rsid w:val="00E52C21"/>
    <w:rsid w:val="00E5343F"/>
    <w:rsid w:val="00E6037A"/>
    <w:rsid w:val="00E6386D"/>
    <w:rsid w:val="00E9156C"/>
    <w:rsid w:val="00EA34CB"/>
    <w:rsid w:val="00EA4E65"/>
    <w:rsid w:val="00ED0ACF"/>
    <w:rsid w:val="00EF2932"/>
    <w:rsid w:val="00F00AE7"/>
    <w:rsid w:val="00F00FDB"/>
    <w:rsid w:val="00F023FB"/>
    <w:rsid w:val="00F0319A"/>
    <w:rsid w:val="00F16350"/>
    <w:rsid w:val="00F2456B"/>
    <w:rsid w:val="00F66796"/>
    <w:rsid w:val="00F75792"/>
    <w:rsid w:val="00F93218"/>
    <w:rsid w:val="00F96663"/>
    <w:rsid w:val="00F96B63"/>
    <w:rsid w:val="00FC7083"/>
    <w:rsid w:val="00FF5DDB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3981FF"/>
  <w15:chartTrackingRefBased/>
  <w15:docId w15:val="{45B83908-0FCE-4B66-8899-6B649395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fr-BE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BEE"/>
    <w:pPr>
      <w:spacing w:line="259" w:lineRule="auto"/>
    </w:pPr>
    <w:rPr>
      <w:sz w:val="22"/>
      <w:szCs w:val="22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185148"/>
    <w:pPr>
      <w:keepNext/>
      <w:keepLines/>
      <w:spacing w:before="240" w:after="0" w:line="312" w:lineRule="auto"/>
      <w:outlineLvl w:val="0"/>
    </w:pPr>
    <w:rPr>
      <w:rFonts w:ascii="Open Sans Condensed Light" w:eastAsiaTheme="majorEastAsia" w:hAnsi="Open Sans Condensed Light" w:cstheme="majorBidi"/>
      <w:caps/>
      <w:color w:val="17746F" w:themeColor="accent1" w:themeShade="BF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5148"/>
    <w:pPr>
      <w:keepNext/>
      <w:keepLines/>
      <w:spacing w:before="240" w:after="0" w:line="312" w:lineRule="auto"/>
      <w:outlineLvl w:val="1"/>
    </w:pPr>
    <w:rPr>
      <w:rFonts w:ascii="Open Sans Condensed Light" w:eastAsiaTheme="majorEastAsia" w:hAnsi="Open Sans Condensed Light" w:cstheme="majorBidi"/>
      <w:caps/>
      <w:color w:val="17746F" w:themeColor="accent1" w:themeShade="BF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C1244"/>
    <w:pPr>
      <w:keepNext/>
      <w:keepLines/>
      <w:spacing w:before="160" w:after="0" w:line="312" w:lineRule="auto"/>
      <w:outlineLvl w:val="2"/>
    </w:pPr>
    <w:rPr>
      <w:rFonts w:ascii="Open Sans Condensed Light" w:eastAsiaTheme="majorEastAsia" w:hAnsi="Open Sans Condensed Light" w:cstheme="majorBidi"/>
      <w:color w:val="1F9C95"/>
      <w:sz w:val="30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85148"/>
    <w:pPr>
      <w:keepNext/>
      <w:keepLines/>
      <w:spacing w:before="40" w:after="0" w:line="312" w:lineRule="auto"/>
      <w:outlineLvl w:val="3"/>
    </w:pPr>
    <w:rPr>
      <w:rFonts w:ascii="Open Sans Condensed Light" w:eastAsiaTheme="majorEastAsia" w:hAnsi="Open Sans Condensed Light" w:cstheme="majorBidi"/>
      <w:i/>
      <w:iCs/>
      <w:color w:val="17746F" w:themeColor="accent1" w:themeShade="BF"/>
      <w:sz w:val="2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5D16"/>
    <w:pPr>
      <w:spacing w:line="312" w:lineRule="auto"/>
      <w:ind w:left="720"/>
      <w:contextualSpacing/>
    </w:pPr>
    <w:rPr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15D16"/>
    <w:rPr>
      <w:color w:val="1F9C95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85148"/>
    <w:rPr>
      <w:rFonts w:ascii="Open Sans Condensed Light" w:eastAsiaTheme="majorEastAsia" w:hAnsi="Open Sans Condensed Light" w:cstheme="majorBidi"/>
      <w:caps/>
      <w:color w:val="17746F" w:themeColor="accent1" w:themeShade="BF"/>
      <w:sz w:val="5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85148"/>
    <w:rPr>
      <w:rFonts w:ascii="Open Sans Condensed Light" w:eastAsiaTheme="majorEastAsia" w:hAnsi="Open Sans Condensed Light" w:cstheme="majorBidi"/>
      <w:caps/>
      <w:color w:val="17746F" w:themeColor="accent1" w:themeShade="BF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C1244"/>
    <w:rPr>
      <w:rFonts w:ascii="Open Sans Condensed Light" w:eastAsiaTheme="majorEastAsia" w:hAnsi="Open Sans Condensed Light" w:cstheme="majorBidi"/>
      <w:color w:val="1F9C95"/>
      <w:sz w:val="30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85148"/>
    <w:rPr>
      <w:rFonts w:ascii="Open Sans Condensed Light" w:eastAsiaTheme="majorEastAsia" w:hAnsi="Open Sans Condensed Light" w:cstheme="majorBidi"/>
      <w:i/>
      <w:iCs/>
      <w:color w:val="17746F" w:themeColor="accent1" w:themeShade="BF"/>
      <w:sz w:val="28"/>
    </w:rPr>
  </w:style>
  <w:style w:type="paragraph" w:styleId="Titre">
    <w:name w:val="Title"/>
    <w:basedOn w:val="Normal"/>
    <w:next w:val="Normal"/>
    <w:link w:val="TitreCar"/>
    <w:uiPriority w:val="10"/>
    <w:qFormat/>
    <w:rsid w:val="00185148"/>
    <w:pPr>
      <w:spacing w:after="0" w:line="240" w:lineRule="auto"/>
      <w:contextualSpacing/>
      <w:jc w:val="center"/>
    </w:pPr>
    <w:rPr>
      <w:rFonts w:ascii="Open Sans Condensed Light" w:eastAsiaTheme="majorEastAsia" w:hAnsi="Open Sans Condensed Light" w:cstheme="majorBidi"/>
      <w:color w:val="1F9C95"/>
      <w:spacing w:val="-10"/>
      <w:kern w:val="28"/>
      <w:sz w:val="7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5148"/>
    <w:rPr>
      <w:rFonts w:ascii="Open Sans Condensed Light" w:eastAsiaTheme="majorEastAsia" w:hAnsi="Open Sans Condensed Light" w:cstheme="majorBidi"/>
      <w:color w:val="1F9C95"/>
      <w:spacing w:val="-10"/>
      <w:kern w:val="28"/>
      <w:sz w:val="76"/>
      <w:szCs w:val="56"/>
    </w:rPr>
  </w:style>
  <w:style w:type="paragraph" w:styleId="En-tte">
    <w:name w:val="header"/>
    <w:basedOn w:val="Normal"/>
    <w:link w:val="En-tteCar"/>
    <w:uiPriority w:val="99"/>
    <w:unhideWhenUsed/>
    <w:rsid w:val="00433050"/>
    <w:pPr>
      <w:tabs>
        <w:tab w:val="center" w:pos="4536"/>
        <w:tab w:val="right" w:pos="9072"/>
      </w:tabs>
      <w:spacing w:after="0" w:line="240" w:lineRule="auto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433050"/>
    <w:rPr>
      <w:rFonts w:ascii="Open Sans" w:hAnsi="Open Sans"/>
      <w:color w:val="404040" w:themeColor="text1" w:themeTint="BF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33050"/>
    <w:pPr>
      <w:tabs>
        <w:tab w:val="center" w:pos="4536"/>
        <w:tab w:val="right" w:pos="9072"/>
      </w:tabs>
      <w:spacing w:after="0" w:line="240" w:lineRule="auto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433050"/>
    <w:rPr>
      <w:rFonts w:ascii="Open Sans" w:hAnsi="Open Sans"/>
      <w:color w:val="404040" w:themeColor="text1" w:themeTint="BF"/>
      <w:sz w:val="20"/>
    </w:rPr>
  </w:style>
  <w:style w:type="character" w:styleId="Textedelespacerserv">
    <w:name w:val="Placeholder Text"/>
    <w:basedOn w:val="Policepardfaut"/>
    <w:uiPriority w:val="99"/>
    <w:semiHidden/>
    <w:rsid w:val="00513AC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0A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0AE7"/>
    <w:rPr>
      <w:rFonts w:ascii="Segoe UI" w:hAnsi="Segoe UI" w:cs="Segoe UI"/>
      <w:color w:val="404040" w:themeColor="text1" w:themeTint="BF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7C321A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C321A"/>
    <w:rPr>
      <w:rFonts w:eastAsiaTheme="minorEastAsia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613549"/>
    <w:rPr>
      <w:color w:val="605E5C"/>
      <w:shd w:val="clear" w:color="auto" w:fill="E1DFDD"/>
    </w:rPr>
  </w:style>
  <w:style w:type="character" w:styleId="Accentuationlgre">
    <w:name w:val="Subtle Emphasis"/>
    <w:basedOn w:val="Policepardfaut"/>
    <w:uiPriority w:val="19"/>
    <w:qFormat/>
    <w:rsid w:val="00E6037A"/>
    <w:rPr>
      <w:i/>
      <w:iCs/>
      <w:color w:val="404040" w:themeColor="text1" w:themeTint="B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311D0"/>
    <w:pPr>
      <w:spacing w:line="259" w:lineRule="auto"/>
      <w:outlineLvl w:val="9"/>
    </w:pPr>
    <w:rPr>
      <w:rFonts w:asciiTheme="majorHAnsi" w:hAnsiTheme="majorHAnsi"/>
      <w:caps w:val="0"/>
      <w:sz w:val="32"/>
      <w:lang w:val="fr-BE" w:eastAsia="fr-BE"/>
    </w:rPr>
  </w:style>
  <w:style w:type="paragraph" w:styleId="TM2">
    <w:name w:val="toc 2"/>
    <w:basedOn w:val="Normal"/>
    <w:next w:val="Normal"/>
    <w:autoRedefine/>
    <w:uiPriority w:val="39"/>
    <w:unhideWhenUsed/>
    <w:rsid w:val="00A311D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311D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9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arnaud.dubois@aedesgroup.be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edessa.be/support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valerie.estievenart@aedesgroup.be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E\DigitalVision%20S.&#224;.r.l\Aedes%20Group%20-%20AedesIT\PrivatePublic\00%20-%20AedesIT\Templates\Aedes%20IT%20Document.dotx" TargetMode="External"/></Relationships>
</file>

<file path=word/theme/theme1.xml><?xml version="1.0" encoding="utf-8"?>
<a:theme xmlns:a="http://schemas.openxmlformats.org/drawingml/2006/main" name="Aedes IT">
  <a:themeElements>
    <a:clrScheme name="Aedes IT">
      <a:dk1>
        <a:sysClr val="windowText" lastClr="000000"/>
      </a:dk1>
      <a:lt1>
        <a:sysClr val="window" lastClr="FFFFFF"/>
      </a:lt1>
      <a:dk2>
        <a:srgbClr val="484F4F"/>
      </a:dk2>
      <a:lt2>
        <a:srgbClr val="E7E6E6"/>
      </a:lt2>
      <a:accent1>
        <a:srgbClr val="1F9C95"/>
      </a:accent1>
      <a:accent2>
        <a:srgbClr val="21354E"/>
      </a:accent2>
      <a:accent3>
        <a:srgbClr val="A5A5A5"/>
      </a:accent3>
      <a:accent4>
        <a:srgbClr val="FFC000"/>
      </a:accent4>
      <a:accent5>
        <a:srgbClr val="4472C4"/>
      </a:accent5>
      <a:accent6>
        <a:srgbClr val="C55A11"/>
      </a:accent6>
      <a:hlink>
        <a:srgbClr val="1F9C95"/>
      </a:hlink>
      <a:folHlink>
        <a:srgbClr val="21354E"/>
      </a:folHlink>
    </a:clrScheme>
    <a:fontScheme name="Aedes IT">
      <a:majorFont>
        <a:latin typeface="Open Sans Condensed Light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olivier.kohnen@aedesit.com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9C7AD57942E42A749C8807C25376D" ma:contentTypeVersion="12" ma:contentTypeDescription="Create a new document." ma:contentTypeScope="" ma:versionID="9f8bbcd11b5f3059088f0337aaa936f9">
  <xsd:schema xmlns:xsd="http://www.w3.org/2001/XMLSchema" xmlns:xs="http://www.w3.org/2001/XMLSchema" xmlns:p="http://schemas.microsoft.com/office/2006/metadata/properties" xmlns:ns2="35aae5bd-800f-464b-b097-0b0ea5408bf8" xmlns:ns3="c27bb30e-8561-45dd-9ad5-ab6d21ea8c6b" targetNamespace="http://schemas.microsoft.com/office/2006/metadata/properties" ma:root="true" ma:fieldsID="589fb6608a9c90c21aaca357ce261273" ns2:_="" ns3:_="">
    <xsd:import namespace="35aae5bd-800f-464b-b097-0b0ea5408bf8"/>
    <xsd:import namespace="c27bb30e-8561-45dd-9ad5-ab6d21ea8c6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ae5bd-800f-464b-b097-0b0ea5408b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bb30e-8561-45dd-9ad5-ab6d21ea8c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5aae5bd-800f-464b-b097-0b0ea5408bf8">REXEUXNSSS7H-641112966-14232</_dlc_DocId>
    <_dlc_DocIdUrl xmlns="35aae5bd-800f-464b-b097-0b0ea5408bf8">
      <Url>https://aedesit2.sharepoint.com/sites/AedesGroup/_layouts/15/DocIdRedir.aspx?ID=REXEUXNSSS7H-641112966-14232</Url>
      <Description>REXEUXNSSS7H-641112966-14232</Description>
    </_dlc_DocIdUrl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7E9944-708C-40F4-84F7-68E25FF65D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CD376D-C4E5-497E-A7E6-B50212EEB1D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7B49BAA-9B39-43E8-9A3C-0C0A81B6CFC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75E0D50-A4CC-4B22-9FBE-A7F1461E8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ae5bd-800f-464b-b097-0b0ea5408bf8"/>
    <ds:schemaRef ds:uri="c27bb30e-8561-45dd-9ad5-ab6d21ea8c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CF368AE-761A-4E08-A88D-B446A894CE79}">
  <ds:schemaRefs>
    <ds:schemaRef ds:uri="http://schemas.microsoft.com/office/2006/metadata/properties"/>
    <ds:schemaRef ds:uri="http://schemas.microsoft.com/office/infopath/2007/PartnerControls"/>
    <ds:schemaRef ds:uri="35aae5bd-800f-464b-b097-0b0ea5408b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Aedes IT Document.dotx</Template>
  <TotalTime>0</TotalTime>
  <Pages>8</Pages>
  <Words>693</Words>
  <Characters>3812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Installation AedGA/Insurance Manager chez le courtier</vt:lpstr>
      <vt:lpstr>Connexion employé courtier</vt:lpstr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 AedGA/Insurance Manager chez le courtier</dc:title>
  <dc:subject>Guide d’installation pour le courtier</dc:subject>
  <dc:creator>Jan Weber</dc:creator>
  <cp:keywords/>
  <dc:description/>
  <cp:lastModifiedBy>Benjamin Martens</cp:lastModifiedBy>
  <cp:revision>7</cp:revision>
  <cp:lastPrinted>2014-09-02T10:35:00Z</cp:lastPrinted>
  <dcterms:created xsi:type="dcterms:W3CDTF">2021-09-29T14:20:00Z</dcterms:created>
  <dcterms:modified xsi:type="dcterms:W3CDTF">2021-12-10T12:47:00Z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0x010100E6F9C7AD57942E42A749C8807C25376D</vt:lpwstr>
  </property>
  <property fmtid="{D5CDD505-2E9C-101B-9397-08002B2CF9AE}" pid="3" name="_dlc_DocIdItemGuid">
    <vt:lpwstr>9274265c-ff83-4279-b754-71fadd49874b</vt:lpwstr>
  </property>
</Properties>
</file>